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FF307" w14:textId="32A85429" w:rsidR="0070644F" w:rsidRPr="0070644F" w:rsidRDefault="0070644F" w:rsidP="0070644F">
      <w:pPr>
        <w:suppressAutoHyphens w:val="0"/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0644F">
        <w:rPr>
          <w:rFonts w:asciiTheme="minorHAnsi" w:hAnsiTheme="minorHAnsi" w:cstheme="minorHAnsi"/>
          <w:b/>
          <w:bCs/>
          <w:sz w:val="28"/>
          <w:szCs w:val="28"/>
        </w:rPr>
        <w:t xml:space="preserve">2022 – STAFF TRAINING WEEK in </w:t>
      </w:r>
      <w:proofErr w:type="spellStart"/>
      <w:r w:rsidRPr="0070644F">
        <w:rPr>
          <w:rFonts w:asciiTheme="minorHAnsi" w:hAnsiTheme="minorHAnsi" w:cstheme="minorHAnsi"/>
          <w:b/>
          <w:bCs/>
          <w:sz w:val="28"/>
          <w:szCs w:val="28"/>
        </w:rPr>
        <w:t>Barcelona</w:t>
      </w:r>
      <w:proofErr w:type="spellEnd"/>
    </w:p>
    <w:p w14:paraId="7EB16775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b/>
          <w:bCs/>
          <w:sz w:val="28"/>
          <w:szCs w:val="28"/>
        </w:rPr>
      </w:pPr>
    </w:p>
    <w:p w14:paraId="2AF242AE" w14:textId="024A10B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 xml:space="preserve">Tale iniziativa è </w:t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aperta a tutto il personale docente e non docente</w:t>
      </w:r>
      <w:r w:rsidRPr="0070644F">
        <w:rPr>
          <w:rFonts w:asciiTheme="minorHAnsi" w:hAnsiTheme="minorHAnsi" w:cstheme="minorHAnsi"/>
          <w:sz w:val="24"/>
          <w:szCs w:val="24"/>
        </w:rPr>
        <w:t>.</w:t>
      </w:r>
    </w:p>
    <w:p w14:paraId="0B4BC935" w14:textId="47863272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 Di seguito alcuni dettagli:</w:t>
      </w:r>
    </w:p>
    <w:p w14:paraId="4AEEDC38" w14:textId="728B780F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 </w:t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ENGLISH</w:t>
      </w:r>
    </w:p>
    <w:p w14:paraId="48831D72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b/>
          <w:bCs/>
          <w:sz w:val="24"/>
          <w:szCs w:val="24"/>
        </w:rPr>
        <w:t>2022  </w:t>
      </w:r>
      <w:r w:rsidRPr="0070644F">
        <w:rPr>
          <w:rFonts w:asciiTheme="minorHAnsi" w:hAnsiTheme="minorHAnsi" w:cstheme="minorHAnsi"/>
          <w:sz w:val="24"/>
          <w:szCs w:val="24"/>
        </w:rPr>
        <w:t>  </w:t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June</w:t>
      </w:r>
      <w:r w:rsidRPr="0070644F">
        <w:rPr>
          <w:rFonts w:asciiTheme="minorHAnsi" w:hAnsiTheme="minorHAnsi" w:cstheme="minorHAnsi"/>
          <w:sz w:val="24"/>
          <w:szCs w:val="24"/>
        </w:rPr>
        <w:t> 20-24 </w:t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June</w:t>
      </w:r>
      <w:r w:rsidRPr="0070644F">
        <w:rPr>
          <w:rFonts w:asciiTheme="minorHAnsi" w:hAnsiTheme="minorHAnsi" w:cstheme="minorHAnsi"/>
          <w:sz w:val="24"/>
          <w:szCs w:val="24"/>
        </w:rPr>
        <w:t> 27 - </w:t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 1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  <w:u w:val="single"/>
        </w:rPr>
        <w:t>Summer</w:t>
      </w:r>
      <w:proofErr w:type="spellEnd"/>
      <w:r w:rsidRPr="0070644F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Courses</w:t>
      </w:r>
      <w:r w:rsidRPr="0070644F">
        <w:rPr>
          <w:rFonts w:asciiTheme="minorHAnsi" w:hAnsiTheme="minorHAnsi" w:cstheme="minorHAnsi"/>
          <w:sz w:val="24"/>
          <w:szCs w:val="24"/>
        </w:rPr>
        <w:t>: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Pr="0070644F">
        <w:rPr>
          <w:rFonts w:asciiTheme="minorHAnsi" w:hAnsiTheme="minorHAnsi" w:cstheme="minorHAnsi"/>
          <w:sz w:val="24"/>
          <w:szCs w:val="24"/>
        </w:rPr>
        <w:t xml:space="preserve"> July4-8,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11-15,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18-22,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25-29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August:</w:t>
      </w:r>
      <w:r w:rsidRPr="0070644F">
        <w:rPr>
          <w:rFonts w:asciiTheme="minorHAnsi" w:hAnsiTheme="minorHAnsi" w:cstheme="minorHAnsi"/>
          <w:sz w:val="24"/>
          <w:szCs w:val="24"/>
        </w:rPr>
        <w:t> August 1-5, August 8-12, August 22-26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5 -9,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19-23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October</w:t>
      </w:r>
      <w:proofErr w:type="spellEnd"/>
      <w:r w:rsidRPr="0070644F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Pr="0070644F"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October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3-7</w:t>
      </w:r>
    </w:p>
    <w:p w14:paraId="690D74BB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*</w:t>
      </w:r>
    </w:p>
    <w:p w14:paraId="44440D5D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b/>
          <w:bCs/>
          <w:sz w:val="24"/>
          <w:szCs w:val="24"/>
        </w:rPr>
        <w:t>SPANISH</w:t>
      </w:r>
    </w:p>
    <w:p w14:paraId="01C1840D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b/>
          <w:bCs/>
          <w:sz w:val="24"/>
          <w:szCs w:val="24"/>
        </w:rPr>
        <w:t>2022 </w:t>
      </w:r>
      <w:r w:rsidRPr="0070644F">
        <w:rPr>
          <w:rFonts w:asciiTheme="minorHAnsi" w:hAnsiTheme="minorHAnsi" w:cstheme="minorHAnsi"/>
          <w:sz w:val="24"/>
          <w:szCs w:val="24"/>
        </w:rPr>
        <w:t>     </w:t>
      </w:r>
      <w:proofErr w:type="gram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June</w:t>
      </w:r>
      <w:r w:rsidRPr="0070644F">
        <w:rPr>
          <w:rFonts w:asciiTheme="minorHAnsi" w:hAnsiTheme="minorHAnsi" w:cstheme="minorHAnsi"/>
          <w:sz w:val="24"/>
          <w:szCs w:val="24"/>
        </w:rPr>
        <w:t>  20</w:t>
      </w:r>
      <w:proofErr w:type="gramEnd"/>
      <w:r w:rsidRPr="0070644F">
        <w:rPr>
          <w:rFonts w:asciiTheme="minorHAnsi" w:hAnsiTheme="minorHAnsi" w:cstheme="minorHAnsi"/>
          <w:sz w:val="24"/>
          <w:szCs w:val="24"/>
        </w:rPr>
        <w:t>-24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  <w:u w:val="single"/>
        </w:rPr>
        <w:t>Summer</w:t>
      </w:r>
      <w:proofErr w:type="spellEnd"/>
      <w:r w:rsidRPr="0070644F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Courses</w:t>
      </w:r>
      <w:r w:rsidRPr="0070644F">
        <w:rPr>
          <w:rFonts w:asciiTheme="minorHAnsi" w:hAnsiTheme="minorHAnsi" w:cstheme="minorHAnsi"/>
          <w:sz w:val="24"/>
          <w:szCs w:val="24"/>
        </w:rPr>
        <w:t>: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Pr="0070644F"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4-8,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11-15,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18-22,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July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25-29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r w:rsidRPr="0070644F">
        <w:rPr>
          <w:rFonts w:asciiTheme="minorHAnsi" w:hAnsiTheme="minorHAnsi" w:cstheme="minorHAnsi"/>
          <w:b/>
          <w:bCs/>
          <w:sz w:val="24"/>
          <w:szCs w:val="24"/>
        </w:rPr>
        <w:t>August:</w:t>
      </w:r>
      <w:r w:rsidRPr="0070644F">
        <w:rPr>
          <w:rFonts w:asciiTheme="minorHAnsi" w:hAnsiTheme="minorHAnsi" w:cstheme="minorHAnsi"/>
          <w:sz w:val="24"/>
          <w:szCs w:val="24"/>
        </w:rPr>
        <w:t> August 1-5, August 8-12, August 22-26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b/>
          <w:bCs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5 -9,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September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19-23</w:t>
      </w:r>
    </w:p>
    <w:p w14:paraId="58CE186C" w14:textId="1F34B53F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proofErr w:type="spellStart"/>
      <w:r w:rsidRPr="0070644F">
        <w:rPr>
          <w:rFonts w:asciiTheme="minorHAnsi" w:hAnsiTheme="minorHAnsi" w:cstheme="minorHAnsi"/>
          <w:sz w:val="24"/>
          <w:szCs w:val="24"/>
        </w:rPr>
        <w:t>Participants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will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have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the 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opportunity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to work with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their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grammar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as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well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as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their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oral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skills and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increase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their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competence in English / Spanish.</w:t>
      </w:r>
    </w:p>
    <w:p w14:paraId="1043A781" w14:textId="4419F459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 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Organize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your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own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Staff Training Week: Spanish or English.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Choose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your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dates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.</w:t>
      </w:r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Requirements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: Minimum 4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participants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of a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similar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level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.</w:t>
      </w:r>
    </w:p>
    <w:p w14:paraId="0E7DC0D4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SpainBcn.com</w:t>
      </w:r>
    </w:p>
    <w:p w14:paraId="095B4B01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 xml:space="preserve">Location: At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SpainBcn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-School in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Barcelona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.</w:t>
      </w:r>
    </w:p>
    <w:p w14:paraId="0E590B81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proofErr w:type="spellStart"/>
      <w:r w:rsidRPr="0070644F">
        <w:rPr>
          <w:rFonts w:asciiTheme="minorHAnsi" w:hAnsiTheme="minorHAnsi" w:cstheme="minorHAnsi"/>
          <w:sz w:val="24"/>
          <w:szCs w:val="24"/>
        </w:rPr>
        <w:t>Address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headquarters Pare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Lainez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, 19 08025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Barcelona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Spain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br/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Depending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on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dates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number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participants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, the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course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will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be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held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in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Barceloneta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area,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Les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Corts or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Arc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del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Triomf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.</w:t>
      </w:r>
    </w:p>
    <w:p w14:paraId="091B18CD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lastRenderedPageBreak/>
        <w:t>PIC 933769240 / ID E10139423</w:t>
      </w:r>
    </w:p>
    <w:p w14:paraId="6F932824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 xml:space="preserve">5 week-days from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Monday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to </w:t>
      </w:r>
      <w:proofErr w:type="spellStart"/>
      <w:proofErr w:type="gramStart"/>
      <w:r w:rsidRPr="0070644F">
        <w:rPr>
          <w:rFonts w:asciiTheme="minorHAnsi" w:hAnsiTheme="minorHAnsi" w:cstheme="minorHAnsi"/>
          <w:sz w:val="24"/>
          <w:szCs w:val="24"/>
        </w:rPr>
        <w:t>Friday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  =</w:t>
      </w:r>
      <w:proofErr w:type="gramEnd"/>
      <w:r w:rsidRPr="0070644F">
        <w:rPr>
          <w:rFonts w:asciiTheme="minorHAnsi" w:hAnsiTheme="minorHAnsi" w:cstheme="minorHAnsi"/>
          <w:sz w:val="24"/>
          <w:szCs w:val="24"/>
        </w:rPr>
        <w:t xml:space="preserve"> 1 week 25 hours, 2 weeks 50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hours.Schedule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from 9,30 to 14,30</w:t>
      </w:r>
    </w:p>
    <w:p w14:paraId="7B77EBB4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proofErr w:type="spellStart"/>
      <w:r w:rsidRPr="0070644F">
        <w:rPr>
          <w:rFonts w:asciiTheme="minorHAnsi" w:hAnsiTheme="minorHAnsi" w:cstheme="minorHAnsi"/>
          <w:sz w:val="24"/>
          <w:szCs w:val="24"/>
        </w:rPr>
        <w:t>Summer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Courses: from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Monday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to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Friday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>: 20 hours from 10,00 to 14,00</w:t>
      </w:r>
    </w:p>
    <w:p w14:paraId="429A57B2" w14:textId="77777777" w:rsidR="0070644F" w:rsidRPr="0070644F" w:rsidRDefault="0070644F" w:rsidP="0070644F">
      <w:pPr>
        <w:numPr>
          <w:ilvl w:val="0"/>
          <w:numId w:val="21"/>
        </w:num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 xml:space="preserve">Price: 350€.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Includes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language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course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, learning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material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and one </w:t>
      </w:r>
      <w:proofErr w:type="spellStart"/>
      <w:r w:rsidRPr="0070644F">
        <w:rPr>
          <w:rFonts w:asciiTheme="minorHAnsi" w:hAnsiTheme="minorHAnsi" w:cstheme="minorHAnsi"/>
          <w:sz w:val="24"/>
          <w:szCs w:val="24"/>
        </w:rPr>
        <w:t>extracurricular</w:t>
      </w:r>
      <w:proofErr w:type="spellEnd"/>
      <w:r w:rsidRPr="0070644F">
        <w:rPr>
          <w:rFonts w:asciiTheme="minorHAnsi" w:hAnsiTheme="minorHAnsi" w:cstheme="minorHAnsi"/>
          <w:sz w:val="24"/>
          <w:szCs w:val="24"/>
        </w:rPr>
        <w:t xml:space="preserve"> activity.</w:t>
      </w:r>
    </w:p>
    <w:p w14:paraId="36231285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 </w:t>
      </w:r>
    </w:p>
    <w:p w14:paraId="7A8A3D66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Per ulteriori informazioni, si prega di visitare il sito https://www.erasmusinbarcelona.com/</w:t>
      </w:r>
    </w:p>
    <w:p w14:paraId="24625E07" w14:textId="77777777" w:rsidR="0070644F" w:rsidRPr="0070644F" w:rsidRDefault="0070644F" w:rsidP="0070644F">
      <w:pPr>
        <w:suppressAutoHyphens w:val="0"/>
        <w:spacing w:before="100" w:beforeAutospacing="1" w:after="100" w:afterAutospacing="1"/>
        <w:rPr>
          <w:rFonts w:asciiTheme="minorHAnsi" w:hAnsiTheme="minorHAnsi" w:cstheme="minorHAnsi"/>
          <w:sz w:val="24"/>
          <w:szCs w:val="24"/>
        </w:rPr>
      </w:pPr>
      <w:r w:rsidRPr="0070644F">
        <w:rPr>
          <w:rFonts w:asciiTheme="minorHAnsi" w:hAnsiTheme="minorHAnsi" w:cstheme="minorHAnsi"/>
          <w:sz w:val="24"/>
          <w:szCs w:val="24"/>
        </w:rPr>
        <w:t>oppure scrivere un'email a international@istitutomonteverdi.it</w:t>
      </w:r>
    </w:p>
    <w:p w14:paraId="6382223D" w14:textId="37955581" w:rsidR="00E13739" w:rsidRPr="0070644F" w:rsidRDefault="00E13739" w:rsidP="0078576F">
      <w:pPr>
        <w:rPr>
          <w:rFonts w:asciiTheme="minorHAnsi" w:hAnsiTheme="minorHAnsi" w:cstheme="minorHAnsi"/>
        </w:rPr>
      </w:pPr>
    </w:p>
    <w:sectPr w:rsidR="00E13739" w:rsidRPr="0070644F" w:rsidSect="006D1F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71112" w14:textId="77777777" w:rsidR="009C677B" w:rsidRDefault="009C677B">
      <w:r>
        <w:separator/>
      </w:r>
    </w:p>
  </w:endnote>
  <w:endnote w:type="continuationSeparator" w:id="0">
    <w:p w14:paraId="6979FAB3" w14:textId="77777777" w:rsidR="009C677B" w:rsidRDefault="009C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Times New Roman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417DBB5" w:rsidR="00883D4B" w:rsidRPr="00280E46" w:rsidRDefault="00883D4B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77777777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76CE3" w14:textId="77777777" w:rsidR="00CB59B0" w:rsidRDefault="00CB5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50607" w14:textId="77777777" w:rsidR="009C677B" w:rsidRDefault="009C677B">
      <w:r>
        <w:separator/>
      </w:r>
    </w:p>
  </w:footnote>
  <w:footnote w:type="continuationSeparator" w:id="0">
    <w:p w14:paraId="5FDFD9F7" w14:textId="77777777" w:rsidR="009C677B" w:rsidRDefault="009C6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41D88" w14:textId="77777777" w:rsidR="00CB59B0" w:rsidRDefault="00CB5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C56A" w14:textId="77777777" w:rsidR="00CB59B0" w:rsidRDefault="00CB5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A68238E"/>
    <w:multiLevelType w:val="multilevel"/>
    <w:tmpl w:val="678E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151047"/>
    <w:multiLevelType w:val="hybridMultilevel"/>
    <w:tmpl w:val="4C8AB8DA"/>
    <w:lvl w:ilvl="0" w:tplc="845098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001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5852313">
    <w:abstractNumId w:val="5"/>
  </w:num>
  <w:num w:numId="3" w16cid:durableId="1364591980">
    <w:abstractNumId w:val="19"/>
  </w:num>
  <w:num w:numId="4" w16cid:durableId="1644772397">
    <w:abstractNumId w:val="15"/>
  </w:num>
  <w:num w:numId="5" w16cid:durableId="1839615345">
    <w:abstractNumId w:val="20"/>
  </w:num>
  <w:num w:numId="6" w16cid:durableId="1832477218">
    <w:abstractNumId w:val="9"/>
  </w:num>
  <w:num w:numId="7" w16cid:durableId="123669041">
    <w:abstractNumId w:val="8"/>
  </w:num>
  <w:num w:numId="8" w16cid:durableId="1463694665">
    <w:abstractNumId w:val="6"/>
  </w:num>
  <w:num w:numId="9" w16cid:durableId="1068767423">
    <w:abstractNumId w:val="13"/>
  </w:num>
  <w:num w:numId="10" w16cid:durableId="1983848188">
    <w:abstractNumId w:val="10"/>
  </w:num>
  <w:num w:numId="11" w16cid:durableId="1641811658">
    <w:abstractNumId w:val="17"/>
  </w:num>
  <w:num w:numId="12" w16cid:durableId="1364935682">
    <w:abstractNumId w:val="4"/>
  </w:num>
  <w:num w:numId="13" w16cid:durableId="318115294">
    <w:abstractNumId w:val="3"/>
  </w:num>
  <w:num w:numId="14" w16cid:durableId="1011181066">
    <w:abstractNumId w:val="18"/>
  </w:num>
  <w:num w:numId="15" w16cid:durableId="1189180054">
    <w:abstractNumId w:val="16"/>
  </w:num>
  <w:num w:numId="16" w16cid:durableId="690690359">
    <w:abstractNumId w:val="21"/>
  </w:num>
  <w:num w:numId="17" w16cid:durableId="1416393222">
    <w:abstractNumId w:val="7"/>
  </w:num>
  <w:num w:numId="18" w16cid:durableId="2037149468">
    <w:abstractNumId w:val="11"/>
  </w:num>
  <w:num w:numId="19" w16cid:durableId="2089422609">
    <w:abstractNumId w:val="2"/>
  </w:num>
  <w:num w:numId="20" w16cid:durableId="1487405061">
    <w:abstractNumId w:val="14"/>
  </w:num>
  <w:num w:numId="21" w16cid:durableId="36818696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090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EB4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1E7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1A7F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0644F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BB4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576F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029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C677B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04EA5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5CF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CEF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E78A4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00D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2A10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1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60C60-8623-4194-A887-EAFBB7098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2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Info - Istituto Monteverdi</cp:lastModifiedBy>
  <cp:revision>2</cp:revision>
  <cp:lastPrinted>2022-03-18T11:14:00Z</cp:lastPrinted>
  <dcterms:created xsi:type="dcterms:W3CDTF">2022-06-13T08:54:00Z</dcterms:created>
  <dcterms:modified xsi:type="dcterms:W3CDTF">2022-06-13T08:54:00Z</dcterms:modified>
</cp:coreProperties>
</file>