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F5574A" w14:paraId="0C9EBB23" w14:textId="77777777" w:rsidTr="00F5574A"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C6CF81" w14:textId="77777777" w:rsidR="00F5574A" w:rsidRDefault="00F5574A">
            <w:pPr>
              <w:jc w:val="center"/>
              <w:rPr>
                <w:rFonts w:ascii="Arial" w:hAnsi="Arial" w:cs="Arial"/>
                <w:b/>
              </w:rPr>
            </w:pPr>
          </w:p>
          <w:p w14:paraId="37133485" w14:textId="77777777" w:rsidR="00F5574A" w:rsidRDefault="00F5574A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Inquadramento Personale Tecnico-Amministrativo</w:t>
            </w:r>
          </w:p>
          <w:p w14:paraId="76D2B60B" w14:textId="77777777" w:rsidR="00F5574A" w:rsidRDefault="00F5574A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F5574A" w14:paraId="47031B47" w14:textId="77777777" w:rsidTr="00F5574A"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7DD9FF" w14:textId="77777777" w:rsidR="00F5574A" w:rsidRDefault="00F5574A">
            <w:pPr>
              <w:rPr>
                <w:rFonts w:ascii="Arial" w:hAnsi="Arial" w:cs="Arial"/>
              </w:rPr>
            </w:pPr>
          </w:p>
          <w:p w14:paraId="3720F2E4" w14:textId="77777777" w:rsidR="00F5574A" w:rsidRDefault="00F557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_l_ </w:t>
            </w:r>
            <w:proofErr w:type="spellStart"/>
            <w:r>
              <w:rPr>
                <w:rFonts w:ascii="Arial" w:hAnsi="Arial" w:cs="Arial"/>
              </w:rPr>
              <w:t>sottoscritt</w:t>
            </w:r>
            <w:proofErr w:type="spellEnd"/>
            <w:r>
              <w:rPr>
                <w:rFonts w:ascii="Arial" w:hAnsi="Arial" w:cs="Arial"/>
              </w:rPr>
              <w:t xml:space="preserve">___________________________________ </w:t>
            </w:r>
            <w:proofErr w:type="spellStart"/>
            <w:r>
              <w:rPr>
                <w:rFonts w:ascii="Arial" w:hAnsi="Arial" w:cs="Arial"/>
              </w:rPr>
              <w:t>nat</w:t>
            </w:r>
            <w:proofErr w:type="spellEnd"/>
            <w:r>
              <w:rPr>
                <w:rFonts w:ascii="Arial" w:hAnsi="Arial" w:cs="Arial"/>
              </w:rPr>
              <w:t>_ a _________________________</w:t>
            </w:r>
          </w:p>
          <w:p w14:paraId="68EF2CAC" w14:textId="77777777" w:rsidR="00A82E58" w:rsidRDefault="00F557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(Prov. _____), il _______________________, codice fiscale ___________________________, cittadinanza ___________________, residente in _________________________ (Prov. _____), Via/Piazza ________________________________________ n. _____ </w:t>
            </w:r>
            <w:proofErr w:type="spellStart"/>
            <w:r>
              <w:rPr>
                <w:rFonts w:ascii="Arial" w:hAnsi="Arial" w:cs="Arial"/>
              </w:rPr>
              <w:t>c.a.p.</w:t>
            </w:r>
            <w:proofErr w:type="spellEnd"/>
            <w:r>
              <w:rPr>
                <w:rFonts w:ascii="Arial" w:hAnsi="Arial" w:cs="Arial"/>
              </w:rPr>
              <w:t xml:space="preserve"> ______, con domicilio in (omettere se coincide con la residenza) _______________________________ (Prov. _____), Via/Piazza ________________________________________ n. _____ </w:t>
            </w:r>
            <w:proofErr w:type="spellStart"/>
            <w:r>
              <w:rPr>
                <w:rFonts w:ascii="Arial" w:hAnsi="Arial" w:cs="Arial"/>
              </w:rPr>
              <w:t>c.a.p.</w:t>
            </w:r>
            <w:proofErr w:type="spellEnd"/>
            <w:r>
              <w:rPr>
                <w:rFonts w:ascii="Arial" w:hAnsi="Arial" w:cs="Arial"/>
              </w:rPr>
              <w:t xml:space="preserve"> ______, tel. ________________,</w:t>
            </w:r>
          </w:p>
          <w:p w14:paraId="01155796" w14:textId="77777777" w:rsidR="00A82E58" w:rsidRDefault="00F557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cel. ________________, email _____________________________,</w:t>
            </w:r>
          </w:p>
          <w:p w14:paraId="0612D3D9" w14:textId="3A91A936" w:rsidR="00F5574A" w:rsidRDefault="00F5574A">
            <w:pPr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pec</w:t>
            </w:r>
            <w:proofErr w:type="spellEnd"/>
            <w:r w:rsidR="00A82E58">
              <w:rPr>
                <w:rFonts w:ascii="Arial" w:hAnsi="Arial" w:cs="Arial"/>
              </w:rPr>
              <w:t>(</w:t>
            </w:r>
            <w:proofErr w:type="gramEnd"/>
            <w:r w:rsidR="00A82E58">
              <w:rPr>
                <w:rFonts w:ascii="Arial" w:hAnsi="Arial" w:cs="Arial"/>
              </w:rPr>
              <w:t>OBBLIGATORIA)</w:t>
            </w:r>
            <w:r>
              <w:rPr>
                <w:rFonts w:ascii="Arial" w:hAnsi="Arial" w:cs="Arial"/>
              </w:rPr>
              <w:t xml:space="preserve"> ____________________________</w:t>
            </w:r>
            <w:r w:rsidR="00A82E58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_, impegnandosi a comunicare tempestivamente ogni eventuale variazione dei dati succitati.</w:t>
            </w:r>
          </w:p>
          <w:p w14:paraId="1B55D618" w14:textId="77777777" w:rsidR="00F5574A" w:rsidRDefault="00F5574A">
            <w:pPr>
              <w:rPr>
                <w:rFonts w:ascii="Arial" w:hAnsi="Arial" w:cs="Arial"/>
              </w:rPr>
            </w:pPr>
          </w:p>
        </w:tc>
      </w:tr>
      <w:tr w:rsidR="00F5574A" w14:paraId="73AFE7A4" w14:textId="77777777" w:rsidTr="00F5574A"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3A5459" w14:textId="77777777" w:rsidR="00F5574A" w:rsidRDefault="00F5574A">
            <w:pPr>
              <w:jc w:val="center"/>
              <w:rPr>
                <w:rFonts w:ascii="Arial" w:hAnsi="Arial" w:cs="Arial"/>
                <w:b/>
              </w:rPr>
            </w:pPr>
          </w:p>
          <w:p w14:paraId="21C2C734" w14:textId="77777777" w:rsidR="00F5574A" w:rsidRDefault="00F5574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 I C H I A R A</w:t>
            </w:r>
          </w:p>
          <w:p w14:paraId="4860ECCF" w14:textId="77777777" w:rsidR="00F5574A" w:rsidRDefault="00F5574A">
            <w:pPr>
              <w:rPr>
                <w:rFonts w:ascii="Arial" w:hAnsi="Arial" w:cs="Arial"/>
              </w:rPr>
            </w:pPr>
          </w:p>
          <w:p w14:paraId="49698FA6" w14:textId="77777777" w:rsidR="00F5574A" w:rsidRDefault="00F557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sotto la propria personale responsabilità ai sensi dell’art. 46 e successivi del D.P.R. 28.12.2000, n. 445 e successive modifiche e integrazioni, consapevole delle responsabilità penali previste dall’art. 76 del D.P.R. 28.12.2000, n. 445 in caso di dichiarazioni mendaci, quanto segue:</w:t>
            </w:r>
          </w:p>
          <w:p w14:paraId="71B8B3F6" w14:textId="77777777" w:rsidR="00F5574A" w:rsidRDefault="00F5574A">
            <w:pPr>
              <w:jc w:val="both"/>
              <w:rPr>
                <w:rFonts w:ascii="Arial" w:hAnsi="Arial" w:cs="Arial"/>
              </w:rPr>
            </w:pPr>
          </w:p>
          <w:p w14:paraId="55DCCA58" w14:textId="77777777" w:rsidR="00F5574A" w:rsidRDefault="00F557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18"/>
              </w:rPr>
              <w:t>(Barrare le caselle e compilare almeno una delle sezioni al fine dell’accoglimento della domanda)</w:t>
            </w:r>
          </w:p>
          <w:p w14:paraId="124B740E" w14:textId="77777777" w:rsidR="00F5574A" w:rsidRDefault="00F5574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5574A" w14:paraId="09129FDB" w14:textId="77777777" w:rsidTr="00F5574A">
        <w:trPr>
          <w:trHeight w:val="2361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568560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</w:p>
          <w:p w14:paraId="18478506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Indicare il profilo professionale per il quale si PRESENTA domanda</w:t>
            </w:r>
          </w:p>
          <w:p w14:paraId="0AC70628" w14:textId="77777777" w:rsidR="00F5574A" w:rsidRDefault="00F5574A">
            <w:pPr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Grigliatabella"/>
              <w:tblW w:w="187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4"/>
              <w:gridCol w:w="8798"/>
              <w:gridCol w:w="4691"/>
              <w:gridCol w:w="4691"/>
            </w:tblGrid>
            <w:tr w:rsidR="00F5574A" w14:paraId="5CA07D59" w14:textId="77777777">
              <w:sdt>
                <w:sdtPr>
                  <w:rPr>
                    <w:rFonts w:ascii="Arial" w:hAnsi="Arial" w:cs="Arial"/>
                    <w:b/>
                  </w:rPr>
                  <w:id w:val="114114929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4" w:type="dxa"/>
                      <w:vAlign w:val="center"/>
                      <w:hideMark/>
                    </w:tcPr>
                    <w:p w14:paraId="1043F13E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798" w:type="dxa"/>
                  <w:vAlign w:val="center"/>
                  <w:hideMark/>
                </w:tcPr>
                <w:p w14:paraId="198AA0A8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Direttore Amministrativo</w:t>
                  </w:r>
                </w:p>
              </w:tc>
              <w:tc>
                <w:tcPr>
                  <w:tcW w:w="4691" w:type="dxa"/>
                </w:tcPr>
                <w:p w14:paraId="76420B4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691" w:type="dxa"/>
                </w:tcPr>
                <w:p w14:paraId="5EB83A4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482020E2" w14:textId="77777777">
              <w:sdt>
                <w:sdtPr>
                  <w:rPr>
                    <w:rFonts w:ascii="Arial" w:hAnsi="Arial" w:cs="Arial"/>
                    <w:b/>
                  </w:rPr>
                  <w:id w:val="-20833532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4" w:type="dxa"/>
                      <w:vAlign w:val="center"/>
                      <w:hideMark/>
                    </w:tcPr>
                    <w:p w14:paraId="13F5AB15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798" w:type="dxa"/>
                  <w:vAlign w:val="center"/>
                  <w:hideMark/>
                </w:tcPr>
                <w:p w14:paraId="52B0FFBF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Direttore di Ragioneria</w:t>
                  </w:r>
                </w:p>
              </w:tc>
              <w:tc>
                <w:tcPr>
                  <w:tcW w:w="4691" w:type="dxa"/>
                </w:tcPr>
                <w:p w14:paraId="6B502849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691" w:type="dxa"/>
                </w:tcPr>
                <w:p w14:paraId="7D2679E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4B1B3F0F" w14:textId="77777777">
              <w:sdt>
                <w:sdtPr>
                  <w:rPr>
                    <w:rFonts w:ascii="Arial" w:hAnsi="Arial" w:cs="Arial"/>
                    <w:b/>
                  </w:rPr>
                  <w:id w:val="-115699505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4" w:type="dxa"/>
                      <w:vAlign w:val="center"/>
                      <w:hideMark/>
                    </w:tcPr>
                    <w:p w14:paraId="139A6954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798" w:type="dxa"/>
                  <w:vAlign w:val="center"/>
                  <w:hideMark/>
                </w:tcPr>
                <w:p w14:paraId="25C76C39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Collaboratore</w:t>
                  </w:r>
                </w:p>
              </w:tc>
              <w:tc>
                <w:tcPr>
                  <w:tcW w:w="4691" w:type="dxa"/>
                </w:tcPr>
                <w:p w14:paraId="6E8F7CB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691" w:type="dxa"/>
                </w:tcPr>
                <w:p w14:paraId="11B0EA5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3745158A" w14:textId="77777777">
              <w:sdt>
                <w:sdtPr>
                  <w:rPr>
                    <w:rFonts w:ascii="Arial" w:hAnsi="Arial" w:cs="Arial"/>
                    <w:b/>
                  </w:rPr>
                  <w:id w:val="14562955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4" w:type="dxa"/>
                      <w:vAlign w:val="center"/>
                      <w:hideMark/>
                    </w:tcPr>
                    <w:p w14:paraId="6F4EFD69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798" w:type="dxa"/>
                  <w:vAlign w:val="center"/>
                  <w:hideMark/>
                </w:tcPr>
                <w:p w14:paraId="445C929D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Assistente</w:t>
                  </w:r>
                </w:p>
              </w:tc>
              <w:tc>
                <w:tcPr>
                  <w:tcW w:w="4691" w:type="dxa"/>
                </w:tcPr>
                <w:p w14:paraId="2E717969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691" w:type="dxa"/>
                </w:tcPr>
                <w:p w14:paraId="524B8BF5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496366A0" w14:textId="77777777">
              <w:sdt>
                <w:sdtPr>
                  <w:rPr>
                    <w:rFonts w:ascii="Arial" w:hAnsi="Arial" w:cs="Arial"/>
                    <w:b/>
                  </w:rPr>
                  <w:id w:val="18200759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4" w:type="dxa"/>
                      <w:vAlign w:val="center"/>
                      <w:hideMark/>
                    </w:tcPr>
                    <w:p w14:paraId="7058194F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798" w:type="dxa"/>
                  <w:vAlign w:val="center"/>
                  <w:hideMark/>
                </w:tcPr>
                <w:p w14:paraId="7ECFE528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Coadiutore</w:t>
                  </w:r>
                </w:p>
              </w:tc>
              <w:tc>
                <w:tcPr>
                  <w:tcW w:w="4691" w:type="dxa"/>
                </w:tcPr>
                <w:p w14:paraId="08971A4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691" w:type="dxa"/>
                </w:tcPr>
                <w:p w14:paraId="27D8F608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0564DA2D" w14:textId="77777777" w:rsidR="00F5574A" w:rsidRDefault="00F5574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5574A" w14:paraId="0624BECE" w14:textId="77777777" w:rsidTr="00F5574A">
        <w:trPr>
          <w:trHeight w:val="5479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8B4E2E" w14:textId="77777777" w:rsidR="00F5574A" w:rsidRDefault="00F5574A">
            <w:pPr>
              <w:rPr>
                <w:rFonts w:ascii="Arial" w:hAnsi="Arial" w:cs="Arial"/>
              </w:rPr>
            </w:pPr>
          </w:p>
          <w:p w14:paraId="3D430856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REQUISITI DI PARTECIPAZIONE – Elenco A</w:t>
            </w:r>
          </w:p>
          <w:p w14:paraId="4FA3ABF9" w14:textId="77777777" w:rsidR="00F5574A" w:rsidRDefault="00F5574A">
            <w:pPr>
              <w:jc w:val="center"/>
              <w:rPr>
                <w:rFonts w:ascii="Arial" w:hAnsi="Arial" w:cs="Arial"/>
                <w:b/>
              </w:rPr>
            </w:pPr>
          </w:p>
          <w:p w14:paraId="55095C67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Essere in servizio presso l’Istituzione alla data del 24 Giugno 2017:</w:t>
            </w:r>
          </w:p>
          <w:p w14:paraId="632AB94D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F5574A" w14:paraId="531D40EA" w14:textId="77777777">
              <w:sdt>
                <w:sdtPr>
                  <w:rPr>
                    <w:rFonts w:ascii="Arial" w:hAnsi="Arial" w:cs="Arial"/>
                    <w:b/>
                  </w:rPr>
                  <w:id w:val="103169522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7913AFA9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0346EDCB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Si</w:t>
                  </w:r>
                </w:p>
              </w:tc>
            </w:tr>
          </w:tbl>
          <w:p w14:paraId="24502562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</w:p>
          <w:p w14:paraId="31B6D8F3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Tipologia di contratto di lavoro alla data del 24 giugno 2017:</w:t>
            </w:r>
          </w:p>
          <w:p w14:paraId="4EADAC88" w14:textId="77777777" w:rsidR="00F5574A" w:rsidRDefault="00F5574A">
            <w:pPr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F5574A" w14:paraId="61422E15" w14:textId="77777777">
              <w:sdt>
                <w:sdtPr>
                  <w:rPr>
                    <w:rFonts w:ascii="Arial" w:hAnsi="Arial" w:cs="Arial"/>
                    <w:b/>
                  </w:rPr>
                  <w:id w:val="-4009838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77C0B778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374B5D2C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Contratto di lavoro a Tempo Indeterminato</w:t>
                  </w:r>
                </w:p>
              </w:tc>
            </w:tr>
            <w:tr w:rsidR="00F5574A" w14:paraId="29A8F741" w14:textId="77777777">
              <w:sdt>
                <w:sdtPr>
                  <w:rPr>
                    <w:rFonts w:ascii="Arial" w:hAnsi="Arial" w:cs="Arial"/>
                    <w:b/>
                  </w:rPr>
                  <w:id w:val="15016906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42EED84F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5FED3221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Contratto di lavoro a Tempo Determinato</w:t>
                  </w:r>
                </w:p>
              </w:tc>
            </w:tr>
          </w:tbl>
          <w:p w14:paraId="5222353B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</w:p>
          <w:p w14:paraId="0560F041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Qualifica professionale alla data del 24 Giugno 2017:</w:t>
            </w:r>
          </w:p>
          <w:p w14:paraId="72ED9C97" w14:textId="77777777" w:rsidR="00F5574A" w:rsidRDefault="00F5574A">
            <w:pPr>
              <w:jc w:val="both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(Corrisponde alla qualifica professionale per la quale si fa istanza)</w:t>
            </w:r>
          </w:p>
          <w:p w14:paraId="209D48CA" w14:textId="77777777" w:rsidR="00F5574A" w:rsidRDefault="00F5574A">
            <w:pPr>
              <w:jc w:val="both"/>
              <w:rPr>
                <w:rFonts w:ascii="Arial" w:hAnsi="Arial" w:cs="Arial"/>
                <w:sz w:val="14"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F5574A" w14:paraId="355F6D1E" w14:textId="77777777">
              <w:sdt>
                <w:sdtPr>
                  <w:rPr>
                    <w:rFonts w:ascii="Arial" w:hAnsi="Arial" w:cs="Arial"/>
                    <w:b/>
                  </w:rPr>
                  <w:id w:val="-175665833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4CFE31A4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4EC34CA0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Direttore Amministrativo</w:t>
                  </w:r>
                </w:p>
              </w:tc>
            </w:tr>
            <w:tr w:rsidR="00F5574A" w14:paraId="4FC47BB8" w14:textId="77777777">
              <w:sdt>
                <w:sdtPr>
                  <w:rPr>
                    <w:rFonts w:ascii="Arial" w:hAnsi="Arial" w:cs="Arial"/>
                    <w:b/>
                  </w:rPr>
                  <w:id w:val="134482151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28E9ED52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314218F7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Direttore di Ragioneria</w:t>
                  </w:r>
                </w:p>
              </w:tc>
            </w:tr>
            <w:tr w:rsidR="00F5574A" w14:paraId="275C2180" w14:textId="77777777">
              <w:sdt>
                <w:sdtPr>
                  <w:rPr>
                    <w:rFonts w:ascii="Arial" w:hAnsi="Arial" w:cs="Arial"/>
                    <w:b/>
                  </w:rPr>
                  <w:id w:val="-148030350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3FCB2054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6EA4123A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Collaboratore</w:t>
                  </w:r>
                </w:p>
              </w:tc>
            </w:tr>
            <w:tr w:rsidR="00F5574A" w14:paraId="4BB5B81B" w14:textId="77777777">
              <w:sdt>
                <w:sdtPr>
                  <w:rPr>
                    <w:rFonts w:ascii="Arial" w:hAnsi="Arial" w:cs="Arial"/>
                    <w:b/>
                  </w:rPr>
                  <w:id w:val="-2881238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147DEAAB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3DA05A51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Assistente</w:t>
                  </w:r>
                </w:p>
              </w:tc>
            </w:tr>
            <w:tr w:rsidR="00F5574A" w14:paraId="6BDFBFDA" w14:textId="77777777">
              <w:sdt>
                <w:sdtPr>
                  <w:rPr>
                    <w:rFonts w:ascii="Arial" w:hAnsi="Arial" w:cs="Arial"/>
                    <w:b/>
                  </w:rPr>
                  <w:id w:val="31692697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1564C61E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56112C5D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Coadiutore</w:t>
                  </w:r>
                </w:p>
              </w:tc>
            </w:tr>
          </w:tbl>
          <w:p w14:paraId="01D006C2" w14:textId="77777777" w:rsidR="00F5574A" w:rsidRDefault="00F5574A">
            <w:pPr>
              <w:rPr>
                <w:rFonts w:ascii="Arial" w:hAnsi="Arial" w:cs="Arial"/>
              </w:rPr>
            </w:pPr>
          </w:p>
          <w:p w14:paraId="249FFDFF" w14:textId="77777777" w:rsidR="00F5574A" w:rsidRDefault="00F557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Inserire servizi svolti dal lavoratore negli 8 anni precedenti alla data di presentazione dell’istanza.</w:t>
            </w:r>
          </w:p>
          <w:p w14:paraId="28DFD7FD" w14:textId="77777777" w:rsidR="00F5574A" w:rsidRDefault="00F5574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Fare riferimento all’art. 4, comma 3, del DPCM del 09 Settembre 2021.</w:t>
            </w:r>
          </w:p>
          <w:p w14:paraId="2E6DBFCE" w14:textId="77777777" w:rsidR="00F5574A" w:rsidRDefault="00F5574A">
            <w:pPr>
              <w:rPr>
                <w:rFonts w:ascii="Arial" w:hAnsi="Arial" w:cs="Arial"/>
                <w:sz w:val="16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876"/>
              <w:gridCol w:w="1876"/>
              <w:gridCol w:w="1876"/>
              <w:gridCol w:w="1877"/>
              <w:gridCol w:w="1877"/>
            </w:tblGrid>
            <w:tr w:rsidR="00F5574A" w14:paraId="1116331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6412D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35CC7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7B319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2AF62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311C43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N° Mesi</w:t>
                  </w:r>
                </w:p>
              </w:tc>
            </w:tr>
            <w:tr w:rsidR="00F5574A" w14:paraId="5FCBC4B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30A1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97F80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137AF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62103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1481FE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43FCE501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467959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A0F2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13C0AD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39C9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A39E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4CECC31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EA4223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80C5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FE0DFE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6B9F70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0878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344B69A8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4991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72552E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AC4A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969607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66B32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0E92E2AA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11BA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2FF79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B4995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2A329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BA210D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63EAEACA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0E5FA9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8B04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109F5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DA1E0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F7DD1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092BC01D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3E436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C1E68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1755C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2462D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8AFD7E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1B262444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5DD3E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5830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01515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E59E4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F69103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530BE7C1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A081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2432F8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40FC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F6F7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84C87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09591914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6C5A3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8AE9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FCA47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AFC855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A523BE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539A73FF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23BAD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C42BF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D681DD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40AF70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71F59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033C493F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60CF3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FB0339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74DB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C4AAD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9C4B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0F242356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2A22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432E0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40916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16973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537A2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67A5D660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6C59C7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D28B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CF02D0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BD0C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758615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6038FA18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E1FB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41043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0D78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9DD6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0174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04DF50A0" w14:textId="77777777" w:rsidR="00F5574A" w:rsidRDefault="00F5574A">
            <w:pPr>
              <w:rPr>
                <w:rFonts w:ascii="Arial" w:hAnsi="Arial" w:cs="Arial"/>
              </w:rPr>
            </w:pPr>
          </w:p>
        </w:tc>
      </w:tr>
      <w:tr w:rsidR="00F5574A" w14:paraId="187AACE6" w14:textId="77777777" w:rsidTr="00F5574A">
        <w:trPr>
          <w:trHeight w:val="3381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B88C8C" w14:textId="77777777" w:rsidR="00F5574A" w:rsidRDefault="00F5574A">
            <w:pPr>
              <w:rPr>
                <w:rFonts w:ascii="Arial" w:hAnsi="Arial" w:cs="Arial"/>
              </w:rPr>
            </w:pPr>
          </w:p>
          <w:p w14:paraId="24F4BB0A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  <w:u w:val="single"/>
              </w:rPr>
            </w:pPr>
            <w:r>
              <w:rPr>
                <w:rFonts w:ascii="Arial" w:hAnsi="Arial" w:cs="Arial"/>
                <w:b/>
                <w:caps/>
                <w:u w:val="single"/>
              </w:rPr>
              <w:t>oppure:</w:t>
            </w:r>
          </w:p>
          <w:p w14:paraId="5BB842DA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</w:p>
          <w:p w14:paraId="46E98554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REQUISITI DI PARTECIPAZIONE – Elenco B</w:t>
            </w:r>
          </w:p>
          <w:p w14:paraId="07ACC315" w14:textId="77777777" w:rsidR="00F5574A" w:rsidRDefault="00F5574A">
            <w:pPr>
              <w:jc w:val="center"/>
              <w:rPr>
                <w:rFonts w:ascii="Arial" w:hAnsi="Arial" w:cs="Arial"/>
                <w:b/>
              </w:rPr>
            </w:pPr>
          </w:p>
          <w:p w14:paraId="09C4AEC2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Essere in servizio presso l’Istituzione alla data del 01 Dicembre 2020:</w:t>
            </w:r>
          </w:p>
          <w:p w14:paraId="59710FCF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F5574A" w14:paraId="5E53CD19" w14:textId="77777777">
              <w:sdt>
                <w:sdtPr>
                  <w:rPr>
                    <w:rFonts w:ascii="Arial" w:hAnsi="Arial" w:cs="Arial"/>
                    <w:b/>
                  </w:rPr>
                  <w:id w:val="-9322785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61784F0A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5F7D207A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Si</w:t>
                  </w:r>
                </w:p>
              </w:tc>
            </w:tr>
          </w:tbl>
          <w:p w14:paraId="4FF01DAF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</w:p>
          <w:p w14:paraId="49AFA81A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Tipologia di contratto di lavoro alla data del 01 Dicembre 2020:</w:t>
            </w:r>
          </w:p>
          <w:p w14:paraId="72D0CC01" w14:textId="77777777" w:rsidR="00F5574A" w:rsidRDefault="00F5574A">
            <w:pPr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F5574A" w14:paraId="2CE7C4AC" w14:textId="77777777">
              <w:sdt>
                <w:sdtPr>
                  <w:rPr>
                    <w:rFonts w:ascii="Arial" w:hAnsi="Arial" w:cs="Arial"/>
                    <w:b/>
                  </w:rPr>
                  <w:id w:val="58527534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4F2F250B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5EACF960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Contratto di lavoro a Tempo Indeterminato</w:t>
                  </w:r>
                </w:p>
              </w:tc>
            </w:tr>
            <w:tr w:rsidR="00F5574A" w14:paraId="09CAEF7A" w14:textId="77777777">
              <w:sdt>
                <w:sdtPr>
                  <w:rPr>
                    <w:rFonts w:ascii="Arial" w:hAnsi="Arial" w:cs="Arial"/>
                    <w:b/>
                  </w:rPr>
                  <w:id w:val="3532345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5270CA6F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4C12D6E5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Contratto di lavoro a Tempo Determinato</w:t>
                  </w:r>
                </w:p>
              </w:tc>
            </w:tr>
            <w:tr w:rsidR="00F5574A" w14:paraId="1A6CFA32" w14:textId="77777777">
              <w:sdt>
                <w:sdtPr>
                  <w:rPr>
                    <w:rFonts w:ascii="Arial" w:hAnsi="Arial" w:cs="Arial"/>
                    <w:b/>
                  </w:rPr>
                  <w:id w:val="-12215090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4951DE75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64CFFEC0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Contratto di lavoro Flessibile</w:t>
                  </w:r>
                </w:p>
              </w:tc>
            </w:tr>
          </w:tbl>
          <w:p w14:paraId="61C71FF6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</w:p>
          <w:p w14:paraId="2F220B5E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Qualifica professionale alla data 01 Dicembre 2020:</w:t>
            </w:r>
          </w:p>
          <w:p w14:paraId="481AD74F" w14:textId="77777777" w:rsidR="00F5574A" w:rsidRDefault="00F5574A">
            <w:pPr>
              <w:jc w:val="both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(Corrisponde alla qualifica professionale per la quale si fa istanza)</w:t>
            </w:r>
          </w:p>
          <w:p w14:paraId="48C2DA73" w14:textId="77777777" w:rsidR="00F5574A" w:rsidRDefault="00F5574A">
            <w:pPr>
              <w:jc w:val="both"/>
              <w:rPr>
                <w:rFonts w:ascii="Arial" w:hAnsi="Arial" w:cs="Arial"/>
                <w:sz w:val="14"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F5574A" w14:paraId="3C0F5DA6" w14:textId="77777777">
              <w:sdt>
                <w:sdtPr>
                  <w:rPr>
                    <w:rFonts w:ascii="Arial" w:hAnsi="Arial" w:cs="Arial"/>
                    <w:b/>
                  </w:rPr>
                  <w:id w:val="19905983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76434511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0DBD8E79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Direttore Amministrativo</w:t>
                  </w:r>
                </w:p>
              </w:tc>
            </w:tr>
            <w:tr w:rsidR="00F5574A" w14:paraId="700C6775" w14:textId="77777777">
              <w:sdt>
                <w:sdtPr>
                  <w:rPr>
                    <w:rFonts w:ascii="Arial" w:hAnsi="Arial" w:cs="Arial"/>
                    <w:b/>
                  </w:rPr>
                  <w:id w:val="4194593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34886ACB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7075BE24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Direttore di Ragioneria</w:t>
                  </w:r>
                </w:p>
              </w:tc>
            </w:tr>
            <w:tr w:rsidR="00F5574A" w14:paraId="5E627989" w14:textId="77777777">
              <w:sdt>
                <w:sdtPr>
                  <w:rPr>
                    <w:rFonts w:ascii="Arial" w:hAnsi="Arial" w:cs="Arial"/>
                    <w:b/>
                  </w:rPr>
                  <w:id w:val="56592336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26E9E16D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7579D80E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Collaboratore</w:t>
                  </w:r>
                </w:p>
              </w:tc>
            </w:tr>
            <w:tr w:rsidR="00F5574A" w14:paraId="2EA7658E" w14:textId="77777777">
              <w:sdt>
                <w:sdtPr>
                  <w:rPr>
                    <w:rFonts w:ascii="Arial" w:hAnsi="Arial" w:cs="Arial"/>
                    <w:b/>
                  </w:rPr>
                  <w:id w:val="-160773062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02DD5EB4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0186E261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Assistente</w:t>
                  </w:r>
                </w:p>
              </w:tc>
            </w:tr>
            <w:tr w:rsidR="00F5574A" w14:paraId="4ADEBD0D" w14:textId="77777777">
              <w:sdt>
                <w:sdtPr>
                  <w:rPr>
                    <w:rFonts w:ascii="Arial" w:hAnsi="Arial" w:cs="Arial"/>
                    <w:b/>
                  </w:rPr>
                  <w:id w:val="19946070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66EFB98A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15ADE2B3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Coadiutore</w:t>
                  </w:r>
                </w:p>
              </w:tc>
            </w:tr>
          </w:tbl>
          <w:p w14:paraId="5E077543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</w:p>
          <w:p w14:paraId="5F2A6780" w14:textId="77777777" w:rsidR="00F5574A" w:rsidRDefault="00F5574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Inserire servizi svolti dal lavoratore negli 8 anni precedenti alla data di presentazione dell’istanza.</w:t>
            </w:r>
          </w:p>
          <w:p w14:paraId="78D1835F" w14:textId="77777777" w:rsidR="00F5574A" w:rsidRDefault="00F5574A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Fare riferimento all’art. 4, comma 4, del DPCM del 09 Settembre 2021.</w:t>
            </w:r>
          </w:p>
          <w:p w14:paraId="18A9C69B" w14:textId="77777777" w:rsidR="00F5574A" w:rsidRDefault="00F5574A">
            <w:pPr>
              <w:rPr>
                <w:rFonts w:ascii="Arial" w:hAnsi="Arial" w:cs="Arial"/>
                <w:sz w:val="16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876"/>
              <w:gridCol w:w="1876"/>
              <w:gridCol w:w="1876"/>
              <w:gridCol w:w="1877"/>
              <w:gridCol w:w="1877"/>
            </w:tblGrid>
            <w:tr w:rsidR="00F5574A" w14:paraId="3F510A16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34DBC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E07FB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8F82B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958E88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899CC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N° Mesi</w:t>
                  </w:r>
                </w:p>
              </w:tc>
            </w:tr>
            <w:tr w:rsidR="00F5574A" w14:paraId="6173F266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CCEE0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993BE5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9B95D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CFFDD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93B47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6DD08FF5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272A9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8CBA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98A60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CE745E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31EC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08FC964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2F97E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E4248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5B441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0CEE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1F0B2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04FB56C0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1E5FB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4B9ABE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7C56FE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2244B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B3C0E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59220A6E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3BC38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C86888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F117B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2E80F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7339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739BD4E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F7061D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24C7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2B76F3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7F1155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C8C78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18ED7695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428C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DCC88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607B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639A9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DED17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7302AE1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AE2D5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0CE1C5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3DF49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DE381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1BFE9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694A020F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DE5E69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8ADE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41C88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76E4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EE16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3B8FE8D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DEAF7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BE6A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DC96D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52C33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9D4C95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7434811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44B7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0A38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FF00F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5963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FBD0D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02C31B1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499312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9BDE1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446A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36C817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6CAE8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772AE408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F3487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F50B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38BE18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E18659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EBBFD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610F490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7AF3B4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E4105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3AC2D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011AA2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677C1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F5574A" w14:paraId="0FFC400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17BDE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9C3D2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CA36C3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A3D133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9D5CC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5B3196FF" w14:textId="77777777" w:rsidR="00F5574A" w:rsidRDefault="00F5574A">
            <w:pPr>
              <w:rPr>
                <w:rFonts w:ascii="Arial" w:hAnsi="Arial" w:cs="Arial"/>
              </w:rPr>
            </w:pPr>
          </w:p>
        </w:tc>
      </w:tr>
      <w:tr w:rsidR="00F5574A" w14:paraId="76CE4D05" w14:textId="77777777" w:rsidTr="00F5574A">
        <w:trPr>
          <w:trHeight w:val="2103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47BB7D" w14:textId="77777777" w:rsidR="00F5574A" w:rsidRDefault="00F5574A">
            <w:pPr>
              <w:rPr>
                <w:rFonts w:ascii="Arial" w:hAnsi="Arial" w:cs="Arial"/>
              </w:rPr>
            </w:pPr>
          </w:p>
          <w:p w14:paraId="1BF06C46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TIPOLOGIA DI PROCEDURA CONCORSUALE PUBBLICA UTILIZZATA PER LA SELEZIONE</w:t>
            </w:r>
          </w:p>
          <w:p w14:paraId="7176864E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F5574A" w14:paraId="13DBB0D1" w14:textId="77777777">
              <w:sdt>
                <w:sdtPr>
                  <w:rPr>
                    <w:rFonts w:ascii="Arial" w:hAnsi="Arial" w:cs="Arial"/>
                    <w:b/>
                  </w:rPr>
                  <w:id w:val="-15137472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6B0B461C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2A8D900B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Concorso per esami e/o titoli</w:t>
                  </w:r>
                </w:p>
              </w:tc>
            </w:tr>
            <w:tr w:rsidR="00F5574A" w14:paraId="73CFC6E8" w14:textId="77777777">
              <w:sdt>
                <w:sdtPr>
                  <w:rPr>
                    <w:rFonts w:ascii="Arial" w:hAnsi="Arial" w:cs="Arial"/>
                    <w:b/>
                  </w:rPr>
                  <w:id w:val="-120370721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6E1B0BF4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1EA67B2A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Collocazione in graduatoria nazionale e/o d’Istituto e/o esaurimento</w:t>
                  </w:r>
                </w:p>
              </w:tc>
            </w:tr>
            <w:tr w:rsidR="00F5574A" w14:paraId="2F198425" w14:textId="77777777">
              <w:sdt>
                <w:sdtPr>
                  <w:rPr>
                    <w:rFonts w:ascii="Arial" w:hAnsi="Arial" w:cs="Arial"/>
                    <w:b/>
                  </w:rPr>
                  <w:id w:val="18327974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050EAB85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1ED6BCE6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Procedura comparativa</w:t>
                  </w:r>
                </w:p>
              </w:tc>
            </w:tr>
          </w:tbl>
          <w:p w14:paraId="00EF48F3" w14:textId="77777777" w:rsidR="00F5574A" w:rsidRDefault="00F5574A">
            <w:pPr>
              <w:rPr>
                <w:rFonts w:ascii="Arial" w:hAnsi="Arial" w:cs="Arial"/>
              </w:rPr>
            </w:pPr>
          </w:p>
        </w:tc>
      </w:tr>
      <w:tr w:rsidR="00F5574A" w14:paraId="11299160" w14:textId="77777777" w:rsidTr="00F5574A">
        <w:trPr>
          <w:trHeight w:val="3135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6DA23D" w14:textId="77777777" w:rsidR="00F5574A" w:rsidRDefault="00F5574A">
            <w:pPr>
              <w:rPr>
                <w:rFonts w:ascii="Arial" w:hAnsi="Arial" w:cs="Arial"/>
              </w:rPr>
            </w:pPr>
          </w:p>
          <w:p w14:paraId="7FF5F96A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TIPOLOGIA DI CONTRATTO DI LAVORO AL MOMENTO DELL’ISTANZA</w:t>
            </w:r>
          </w:p>
          <w:p w14:paraId="1A6E4FFF" w14:textId="77777777" w:rsidR="00F5574A" w:rsidRDefault="00F5574A">
            <w:pPr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F5574A" w14:paraId="50BD7D47" w14:textId="77777777">
              <w:sdt>
                <w:sdtPr>
                  <w:rPr>
                    <w:rFonts w:ascii="Arial" w:hAnsi="Arial" w:cs="Arial"/>
                    <w:b/>
                  </w:rPr>
                  <w:id w:val="134574848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14FFA01D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2DAE2E09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Tempo Indeterminato CCNL AFAM</w:t>
                  </w:r>
                </w:p>
                <w:p w14:paraId="0E28DD46" w14:textId="77777777" w:rsidR="00F5574A" w:rsidRDefault="00F5574A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Se Sì indicare l’anzianità di servizio al 31 Dicembre 2022: ___________________</w:t>
                  </w:r>
                </w:p>
              </w:tc>
            </w:tr>
            <w:tr w:rsidR="00F5574A" w14:paraId="5FBFF641" w14:textId="77777777">
              <w:sdt>
                <w:sdtPr>
                  <w:rPr>
                    <w:rFonts w:ascii="Arial" w:hAnsi="Arial" w:cs="Arial"/>
                    <w:b/>
                  </w:rPr>
                  <w:id w:val="16716704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107BE523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7C12291B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Tempo Indeterminato altro CCNL in Istituzione AFAM</w:t>
                  </w:r>
                </w:p>
              </w:tc>
            </w:tr>
            <w:tr w:rsidR="00F5574A" w14:paraId="47D4A0BE" w14:textId="77777777">
              <w:sdt>
                <w:sdtPr>
                  <w:rPr>
                    <w:rFonts w:ascii="Arial" w:hAnsi="Arial" w:cs="Arial"/>
                    <w:b/>
                  </w:rPr>
                  <w:id w:val="-7058997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625708C8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3FF8D372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Tempo Determinato CCNL AFAM</w:t>
                  </w:r>
                </w:p>
              </w:tc>
            </w:tr>
            <w:tr w:rsidR="00F5574A" w14:paraId="0405CF43" w14:textId="77777777">
              <w:sdt>
                <w:sdtPr>
                  <w:rPr>
                    <w:rFonts w:ascii="Arial" w:hAnsi="Arial" w:cs="Arial"/>
                    <w:b/>
                  </w:rPr>
                  <w:id w:val="4962337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43277B2E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5CAD6B9A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Tempo Determinato altro CCNL in Istituzione AFAM</w:t>
                  </w:r>
                </w:p>
              </w:tc>
            </w:tr>
            <w:tr w:rsidR="00F5574A" w14:paraId="14C89A5F" w14:textId="77777777">
              <w:sdt>
                <w:sdtPr>
                  <w:rPr>
                    <w:rFonts w:ascii="Arial" w:hAnsi="Arial" w:cs="Arial"/>
                    <w:b/>
                  </w:rPr>
                  <w:id w:val="-11758036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6DECE86C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349D6215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Contratto flessibile (co.co.co., prestazione d’opera, ...) in Istituzione AFAM</w:t>
                  </w:r>
                </w:p>
              </w:tc>
            </w:tr>
            <w:tr w:rsidR="00F5574A" w14:paraId="3B79BD74" w14:textId="77777777">
              <w:tc>
                <w:tcPr>
                  <w:tcW w:w="582" w:type="dxa"/>
                  <w:vAlign w:val="center"/>
                </w:tcPr>
                <w:p w14:paraId="6ED6E0B6" w14:textId="77777777" w:rsidR="00F5574A" w:rsidRDefault="00F5574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8800" w:type="dxa"/>
                  <w:vAlign w:val="center"/>
                  <w:hideMark/>
                </w:tcPr>
                <w:p w14:paraId="44779AC8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Contratto di Somministrazione (Interinale) in Istituzione AFAM</w:t>
                  </w:r>
                </w:p>
              </w:tc>
            </w:tr>
            <w:tr w:rsidR="00F5574A" w14:paraId="53B8D705" w14:textId="77777777">
              <w:sdt>
                <w:sdtPr>
                  <w:rPr>
                    <w:rFonts w:ascii="Arial" w:hAnsi="Arial" w:cs="Arial"/>
                    <w:b/>
                  </w:rPr>
                  <w:id w:val="11083139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4865D9F7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  <w:hideMark/>
                </w:tcPr>
                <w:p w14:paraId="0667B5DF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Nessun contratto in Istituzione AFAM</w:t>
                  </w:r>
                </w:p>
              </w:tc>
            </w:tr>
          </w:tbl>
          <w:p w14:paraId="751DBEB1" w14:textId="77777777" w:rsidR="00F5574A" w:rsidRDefault="00F5574A">
            <w:pPr>
              <w:rPr>
                <w:rFonts w:ascii="Arial" w:hAnsi="Arial" w:cs="Arial"/>
              </w:rPr>
            </w:pPr>
          </w:p>
        </w:tc>
      </w:tr>
      <w:tr w:rsidR="00F5574A" w14:paraId="1FEB3540" w14:textId="77777777" w:rsidTr="00F5574A">
        <w:trPr>
          <w:trHeight w:val="263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BADA22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</w:p>
          <w:p w14:paraId="554EFE0D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SERVIZI SVOLTI NELLE ISTITUZIONI AFAM</w:t>
            </w:r>
          </w:p>
          <w:p w14:paraId="52751F4D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(Compresi i servizi inseriti nella sezione precedente)</w:t>
            </w:r>
          </w:p>
          <w:p w14:paraId="723EB100" w14:textId="77777777" w:rsidR="00F5574A" w:rsidRDefault="00F5574A">
            <w:pPr>
              <w:jc w:val="center"/>
              <w:rPr>
                <w:rFonts w:ascii="Arial" w:hAnsi="Arial" w:cs="Arial"/>
                <w:sz w:val="16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876"/>
              <w:gridCol w:w="1876"/>
              <w:gridCol w:w="1876"/>
              <w:gridCol w:w="1877"/>
              <w:gridCol w:w="1877"/>
            </w:tblGrid>
            <w:tr w:rsidR="00F5574A" w14:paraId="64C55777" w14:textId="77777777">
              <w:tc>
                <w:tcPr>
                  <w:tcW w:w="938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1939A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</w:rPr>
                    <w:t xml:space="preserve">Servizi svolti con contratto di lavoro a </w:t>
                  </w:r>
                  <w:r>
                    <w:rPr>
                      <w:rFonts w:ascii="Arial" w:hAnsi="Arial" w:cs="Arial"/>
                      <w:b/>
                    </w:rPr>
                    <w:t>Tempo Indeterminato</w:t>
                  </w:r>
                </w:p>
              </w:tc>
            </w:tr>
            <w:tr w:rsidR="00F5574A" w14:paraId="7875BE7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B958F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976C7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294F40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D22D4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20E81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N° Mesi</w:t>
                  </w:r>
                </w:p>
              </w:tc>
            </w:tr>
            <w:tr w:rsidR="00F5574A" w14:paraId="05E91F65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1970F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080E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2F47A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DCFB6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A4A20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98F35A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661D4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7E712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8CE9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AB8C9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D6D1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C202732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0AB5F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F2C0B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D75BA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E3302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BAAA3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CDF7D8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C534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3816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68A94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4017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8C37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AB22E66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DF80F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62F37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2332D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62195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72805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3E0D456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AAB9B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A3D0A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88D75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B8CB7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25EE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59C507E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3EB51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628F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4F78D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C489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8C8C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303E7C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8BA7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A5D55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F59B2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F1F3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E0D5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6DDA1A6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F973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B8A4E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ABA7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F00F7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8E36D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D573131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332AB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FABE4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62265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5F08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9874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8F50BD0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6F77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4FB7A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5DA2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E415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D6B2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FB1787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3176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36D43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791CF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95D3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8E76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3D8BF9F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81DB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9BCB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8B4C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9B43E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87DA9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4689CE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3C138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C5D09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F698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0168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CCA1D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C83958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90D6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6347F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CD713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7DA05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E68B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597657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0C81E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18D8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FE8C6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5DB6B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368BA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A5B3885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1C9F7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E36C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9348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0377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DB59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16F265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40CA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711D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33C8B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A7A7A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7EB6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AB011E1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1F83F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788C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E63A0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C867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05DE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798AA0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ADB3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A8140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15754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4241F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E8D0A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550B5D2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F737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E249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8E150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C8E66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3D221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908A25E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C3CB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2030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B3FD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1D179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1DBDD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AB5B738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49D20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A52B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52FD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85B3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105B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774BB96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2A28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62F8C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FBAC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DDF44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F155C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232133D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D52E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72CAA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D534D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5A1E6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E76D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98F9FB5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18CBA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4A6E6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798AD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CFD01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6DE8F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CB4122D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E90F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CF02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61BD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7548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73CE0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9297EA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2A193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156CA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F531A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7FCE3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16939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07C3638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ED4C6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98BC9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70CE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05AD1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CD27C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13D2E9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38C0E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4D77D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FA909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8936B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04BFC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CF9309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3080C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89DF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6206D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DDF2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5D5D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F611102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A221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B30B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D81EB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201F1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55747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4AF77DD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63A3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851F0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567A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740E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31845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2B7BD1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964D3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1C774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942F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2A41C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2AB03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340E121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DD3C1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8504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0C4D3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A40B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92A14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78A1DC5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9706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29E8D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6A6F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D065A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D80D7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DB70890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4F29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FB9DD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E40FA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9A13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EA4DC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A553F6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04F6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3337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AC25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DE303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EB7E3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672F8B3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EE45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B53E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0E540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B6B1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08083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C07402A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FD364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7B4C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E391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60ED4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7B0F5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5D354567" w14:textId="77777777" w:rsidR="00F5574A" w:rsidRDefault="00F5574A">
            <w:pPr>
              <w:jc w:val="center"/>
              <w:rPr>
                <w:rFonts w:ascii="Arial" w:hAnsi="Arial" w:cs="Arial"/>
                <w:sz w:val="16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876"/>
              <w:gridCol w:w="1876"/>
              <w:gridCol w:w="1876"/>
              <w:gridCol w:w="1877"/>
              <w:gridCol w:w="1877"/>
            </w:tblGrid>
            <w:tr w:rsidR="00F5574A" w14:paraId="24B26AC1" w14:textId="77777777">
              <w:tc>
                <w:tcPr>
                  <w:tcW w:w="938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B4587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</w:rPr>
                    <w:t xml:space="preserve">Servizi svolti con contratto di lavoro a </w:t>
                  </w:r>
                  <w:r>
                    <w:rPr>
                      <w:rFonts w:ascii="Arial" w:hAnsi="Arial" w:cs="Arial"/>
                      <w:b/>
                    </w:rPr>
                    <w:t>Tempo Determinato</w:t>
                  </w:r>
                </w:p>
              </w:tc>
            </w:tr>
            <w:tr w:rsidR="00F5574A" w14:paraId="051DBCA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B63751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750A0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0E5BB9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E1B65A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1D74FD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N° Mesi</w:t>
                  </w:r>
                </w:p>
              </w:tc>
            </w:tr>
            <w:tr w:rsidR="00F5574A" w14:paraId="2C03D2E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BACC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8079D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CFFAF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DC7E5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E8E0C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5D0618F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BE28D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1291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2AD5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1268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07BF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66BA89D8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3B98F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67484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4C361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C2EA1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9B4BD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6DEBF4D6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47098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451C4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B2F1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9F73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FD066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F1FDF2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1C97E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FC2A9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AF37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5B0BC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E07CC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A6CB40A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C15EA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58BA9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B9DE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E59FB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2C8EB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6E9B92D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43B32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3BEE7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3890F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1E3B0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CC746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3934B4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5C940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A78F4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FB21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CFF16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6CB61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6E3B6FE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BCD5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C167A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37FA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657F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A185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6883F70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EFE06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8096B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241A9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D00B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B0B7C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9B77C6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F6913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DC98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9995D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152ED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B3E07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5FC9F8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BDAA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0EA4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9627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A2540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7F701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16BDCC0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8141F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CD13A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779C8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BBA22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47BEB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8517658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00980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D51C0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24B4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EEF3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9BAD3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6F0C000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5D38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FFC4E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32490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893B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6DAB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A5DEC4A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02719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D043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7F26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AF7E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55A31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D60C10D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EAB4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3E695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BE33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282F5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DC4B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6EC02C0F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DAF36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79A0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D6E9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A955F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54229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A5CA1BA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72B8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E432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62BF8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9824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E752B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B225C6D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52A5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2660A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5631E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C5E30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A2870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92207C2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408F6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91E2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97AF6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1542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5D2B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F97391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905D6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B9CD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CEA4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D5720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4394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1BCF722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769D7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4DF1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6E3F0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5D88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01523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BBEB16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61885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7C21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E332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CC1C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43812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7DF2656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8760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52B4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1963B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303B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81C7E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F3780E5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CE924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E80E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336F2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3C6AE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DE3F8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462CB5A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58B83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A00CD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188B1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BB62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A90CF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6380C4B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005F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91155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C915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9044D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ADD99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852121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07013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73E7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3B1F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BE678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96A55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F5D269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8DA0A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8F06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0B48B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F0FE7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5E728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251B9E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D945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50BD9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876BC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F9F2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A0C9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79B6450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566E0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C6B29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F2F3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83265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6213B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7E606A0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64558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32480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01230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A9CD7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3CF73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C8BB942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9900B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C549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66AA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36E9F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BAFD1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3A55AA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4F26B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E13F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1263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435E3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1A50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D250FA1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93B9B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47B34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B4E3D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5620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FA0B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643AB95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55F3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B3998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4A46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F3181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F132E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C62B46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E5D89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B1D37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0B780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090DC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630FD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356F24E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0688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A5EB7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46FC7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50189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CCAEB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9656BDA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A55A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D5C8A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FA3B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825F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94E6C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42E7800F" w14:textId="77777777" w:rsidR="00F5574A" w:rsidRDefault="00F5574A">
            <w:pPr>
              <w:jc w:val="center"/>
              <w:rPr>
                <w:rFonts w:ascii="Arial" w:hAnsi="Arial" w:cs="Arial"/>
                <w:sz w:val="16"/>
              </w:rPr>
            </w:pPr>
          </w:p>
          <w:p w14:paraId="46288EA6" w14:textId="77777777" w:rsidR="00F5574A" w:rsidRDefault="00F5574A">
            <w:pPr>
              <w:jc w:val="center"/>
              <w:rPr>
                <w:rFonts w:ascii="Arial" w:hAnsi="Arial" w:cs="Arial"/>
                <w:sz w:val="16"/>
              </w:rPr>
            </w:pPr>
          </w:p>
          <w:p w14:paraId="1CF54FEC" w14:textId="77777777" w:rsidR="00F5574A" w:rsidRDefault="00F5574A">
            <w:pPr>
              <w:jc w:val="center"/>
              <w:rPr>
                <w:rFonts w:ascii="Arial" w:hAnsi="Arial" w:cs="Arial"/>
                <w:sz w:val="16"/>
              </w:rPr>
            </w:pPr>
          </w:p>
          <w:p w14:paraId="0A07CD81" w14:textId="77777777" w:rsidR="00F5574A" w:rsidRDefault="00F5574A">
            <w:pPr>
              <w:jc w:val="center"/>
              <w:rPr>
                <w:rFonts w:ascii="Arial" w:hAnsi="Arial" w:cs="Arial"/>
                <w:sz w:val="16"/>
              </w:rPr>
            </w:pPr>
          </w:p>
          <w:p w14:paraId="68638D40" w14:textId="77777777" w:rsidR="00F5574A" w:rsidRDefault="00F5574A">
            <w:pPr>
              <w:jc w:val="center"/>
              <w:rPr>
                <w:rFonts w:ascii="Arial" w:hAnsi="Arial" w:cs="Arial"/>
                <w:sz w:val="16"/>
              </w:rPr>
            </w:pPr>
          </w:p>
          <w:p w14:paraId="4E2EC3B7" w14:textId="77777777" w:rsidR="00F5574A" w:rsidRDefault="00F5574A">
            <w:pPr>
              <w:jc w:val="center"/>
              <w:rPr>
                <w:rFonts w:ascii="Arial" w:hAnsi="Arial" w:cs="Arial"/>
                <w:sz w:val="16"/>
              </w:rPr>
            </w:pPr>
          </w:p>
          <w:p w14:paraId="731719CC" w14:textId="77777777" w:rsidR="00F5574A" w:rsidRDefault="00F5574A">
            <w:pPr>
              <w:jc w:val="center"/>
              <w:rPr>
                <w:rFonts w:ascii="Arial" w:hAnsi="Arial" w:cs="Arial"/>
                <w:sz w:val="16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876"/>
              <w:gridCol w:w="1876"/>
              <w:gridCol w:w="1876"/>
              <w:gridCol w:w="1877"/>
              <w:gridCol w:w="1877"/>
            </w:tblGrid>
            <w:tr w:rsidR="00F5574A" w14:paraId="7EE0AB78" w14:textId="77777777">
              <w:tc>
                <w:tcPr>
                  <w:tcW w:w="938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458A8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</w:rPr>
                    <w:t xml:space="preserve">Tutti i Servizi svolti con contratto di lavoro </w:t>
                  </w:r>
                  <w:r>
                    <w:rPr>
                      <w:rFonts w:ascii="Arial" w:hAnsi="Arial" w:cs="Arial"/>
                      <w:b/>
                    </w:rPr>
                    <w:t>Flessibile</w:t>
                  </w:r>
                </w:p>
              </w:tc>
            </w:tr>
            <w:tr w:rsidR="00F5574A" w14:paraId="7F1BA36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1F048C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FE1C58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921942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DFE926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00070F" w14:textId="77777777" w:rsidR="00F5574A" w:rsidRDefault="00F5574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N° Mesi</w:t>
                  </w:r>
                </w:p>
              </w:tc>
            </w:tr>
            <w:tr w:rsidR="00F5574A" w14:paraId="25BCE05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57FE1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C366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813E5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41F07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B2E30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51817B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7E84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7219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EFAAD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9DAE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0108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75EBAE4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52922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EF29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D325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1293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08101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66943044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4A9E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7AE8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0660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7490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3A532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C2D7D9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0C96A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FBE7A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F3800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82B45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4DC28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BEE086A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3869B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3D6DF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0BC0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2A38D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2E02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D5E56A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5B8F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5387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630BA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4211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6A4D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06A8D3F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2FCF6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34E18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E12C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E4130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A8AC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17E1709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B9701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E2A1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2EC8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EA092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F24B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1C437E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A9AD2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643F2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8A04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89921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6757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4075A71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1A08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89F2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D9C6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5754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71138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1DE843E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257B9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022D5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9216E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593E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6F12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3F4AE5D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8409E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CB26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D5821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BC62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1DA94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64855005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1F2E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FDBC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F887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2D39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9AF3B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11EC52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BB45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23713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AF02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9B98E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44B6A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4770D0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7E6FB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19F3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50C7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C203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C1ED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13C9206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3C460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5724B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28D78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E1155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D308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0715BBC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AD33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683B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87C1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FD726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B5AA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F3D460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D9156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1830D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7A3E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F83E1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7302B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ED3B740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B4894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36A0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080E9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23EA6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E54D5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6B49F78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2A042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EDB68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7FACE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19410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FC5C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1FB3AFF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68F7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C9BB8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2B8C2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AC557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56760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11A0A5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13088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BE0B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9927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5D1D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AF74A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4B9FC43B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AD0B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F5F00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5D89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5209F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53A0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AC17E51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37F34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D07E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A5986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D3FBE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2F8D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750C295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7A8F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B9E6C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6E1A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B34E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498A7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06B656A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45841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E8C4B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CF64F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61325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43E6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AC75E21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1E658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2ACE7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3F181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D514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2E4F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207A338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72F5E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F5CB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4466D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E7FB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576B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E11EA1F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0D6E4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CE9A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AC33D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D6AD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097D1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577AEE5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4F9BA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2266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58697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D262C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44BC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B26156D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5BD5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EA97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8572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83747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17CD2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EBEADF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10E2A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D3AB1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57280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A8A2B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7031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30E2724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2505C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5B2804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AE5F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F402C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1B56E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06923D03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46DFC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03311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F969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C24C5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7AC1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81065EE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3B4E3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3481A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5FA0B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A46DC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14767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A39CE9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31AA1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C14AB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5AFE42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D8E5E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94E3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F9D5987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795C8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9D71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DB1D3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BBA06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FC783B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224DC8F9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09809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5852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E335D7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543D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5739B5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F5574A" w14:paraId="78F5B7D8" w14:textId="77777777"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23ACFC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AFFFAF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F0C900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5BB22E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CF7CDA" w14:textId="77777777" w:rsidR="00F5574A" w:rsidRDefault="00F5574A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59AD508" w14:textId="77777777" w:rsidR="00F5574A" w:rsidRDefault="00F5574A">
            <w:pPr>
              <w:rPr>
                <w:rFonts w:ascii="Arial" w:hAnsi="Arial" w:cs="Arial"/>
                <w:sz w:val="16"/>
              </w:rPr>
            </w:pPr>
          </w:p>
        </w:tc>
      </w:tr>
      <w:tr w:rsidR="00F5574A" w14:paraId="60924829" w14:textId="77777777" w:rsidTr="00F5574A">
        <w:trPr>
          <w:trHeight w:val="2246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66AB93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  <w:sz w:val="22"/>
              </w:rPr>
            </w:pPr>
          </w:p>
          <w:p w14:paraId="06D0D948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titoli di preferenza</w:t>
            </w:r>
          </w:p>
          <w:p w14:paraId="152C5F73" w14:textId="77777777" w:rsidR="00F5574A" w:rsidRDefault="00F5574A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caps/>
                <w:sz w:val="16"/>
              </w:rPr>
              <w:t>(U</w:t>
            </w:r>
            <w:r>
              <w:rPr>
                <w:rFonts w:ascii="Arial" w:hAnsi="Arial" w:cs="Arial"/>
                <w:b/>
                <w:sz w:val="16"/>
              </w:rPr>
              <w:t>tilizzabili in caso di parità di merito e di titolo)</w:t>
            </w:r>
          </w:p>
          <w:p w14:paraId="62566C68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  <w:sz w:val="22"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F5574A" w14:paraId="0172CF0F" w14:textId="77777777">
              <w:sdt>
                <w:sdtPr>
                  <w:rPr>
                    <w:rFonts w:ascii="Arial" w:hAnsi="Arial" w:cs="Arial"/>
                    <w:b/>
                  </w:rPr>
                  <w:id w:val="4189923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2889C360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hideMark/>
                </w:tcPr>
                <w:p w14:paraId="4818FB70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Numero figli a carico: </w:t>
                  </w:r>
                  <w:r>
                    <w:rPr>
                      <w:rFonts w:ascii="Arial" w:hAnsi="Arial" w:cs="Arial"/>
                      <w:sz w:val="18"/>
                    </w:rPr>
                    <w:t>___________________</w:t>
                  </w:r>
                </w:p>
              </w:tc>
            </w:tr>
            <w:tr w:rsidR="00F5574A" w14:paraId="2A8B800C" w14:textId="77777777">
              <w:sdt>
                <w:sdtPr>
                  <w:rPr>
                    <w:rFonts w:ascii="Arial" w:hAnsi="Arial" w:cs="Arial"/>
                    <w:b/>
                  </w:rPr>
                  <w:id w:val="-10794439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2C7E1DFC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hideMark/>
                </w:tcPr>
                <w:p w14:paraId="7D51147A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Lodevole servizio nelle pubbliche amministrazioni</w:t>
                  </w:r>
                </w:p>
              </w:tc>
            </w:tr>
            <w:tr w:rsidR="00F5574A" w14:paraId="5AE25776" w14:textId="77777777">
              <w:sdt>
                <w:sdtPr>
                  <w:rPr>
                    <w:rFonts w:ascii="Arial" w:hAnsi="Arial" w:cs="Arial"/>
                    <w:b/>
                  </w:rPr>
                  <w:id w:val="-18355944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  <w:hideMark/>
                    </w:tcPr>
                    <w:p w14:paraId="44BC27FF" w14:textId="77777777" w:rsidR="00F5574A" w:rsidRDefault="00F557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lang w:val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hideMark/>
                </w:tcPr>
                <w:p w14:paraId="01574119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Possesso di uno o più titoli di preferenza di cui all’art. 5 co. 4 </w:t>
                  </w:r>
                  <w:proofErr w:type="spellStart"/>
                  <w:r>
                    <w:rPr>
                      <w:rFonts w:ascii="Arial" w:hAnsi="Arial" w:cs="Arial"/>
                    </w:rPr>
                    <w:t>dPR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487/1994 </w:t>
                  </w:r>
                </w:p>
                <w:p w14:paraId="0B691F4C" w14:textId="77777777" w:rsidR="00F5574A" w:rsidRDefault="00F5574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(da specificare mediante dichiarazione sostitutiva)</w:t>
                  </w:r>
                </w:p>
              </w:tc>
            </w:tr>
          </w:tbl>
          <w:p w14:paraId="38423FB1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</w:p>
        </w:tc>
      </w:tr>
      <w:tr w:rsidR="00F5574A" w14:paraId="006CFBD1" w14:textId="77777777" w:rsidTr="00F5574A">
        <w:trPr>
          <w:trHeight w:val="1530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E72515" w14:textId="77777777" w:rsidR="00F5574A" w:rsidRDefault="00F5574A">
            <w:pPr>
              <w:rPr>
                <w:rFonts w:asciiTheme="minorHAnsi" w:hAnsiTheme="minorHAnsi" w:cstheme="minorBidi"/>
              </w:rPr>
            </w:pPr>
          </w:p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91"/>
              <w:gridCol w:w="4691"/>
            </w:tblGrid>
            <w:tr w:rsidR="00F5574A" w14:paraId="6358F8CF" w14:textId="77777777">
              <w:trPr>
                <w:trHeight w:val="250"/>
              </w:trPr>
              <w:tc>
                <w:tcPr>
                  <w:tcW w:w="4691" w:type="dxa"/>
                  <w:hideMark/>
                </w:tcPr>
                <w:p w14:paraId="4C868ED0" w14:textId="77777777" w:rsidR="00F5574A" w:rsidRDefault="00F5574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caps/>
                    </w:rPr>
                    <w:t>L</w:t>
                  </w:r>
                  <w:r>
                    <w:rPr>
                      <w:rFonts w:ascii="Arial" w:hAnsi="Arial" w:cs="Arial"/>
                      <w:b/>
                    </w:rPr>
                    <w:t>uogo e data</w:t>
                  </w:r>
                </w:p>
              </w:tc>
              <w:tc>
                <w:tcPr>
                  <w:tcW w:w="4691" w:type="dxa"/>
                  <w:hideMark/>
                </w:tcPr>
                <w:p w14:paraId="6121A8E3" w14:textId="77777777" w:rsidR="00F5574A" w:rsidRDefault="00F5574A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>
                    <w:rPr>
                      <w:rFonts w:ascii="Arial" w:hAnsi="Arial" w:cs="Arial"/>
                      <w:b/>
                    </w:rPr>
                    <w:t>Firma</w:t>
                  </w:r>
                </w:p>
              </w:tc>
            </w:tr>
            <w:tr w:rsidR="00F5574A" w14:paraId="5179011B" w14:textId="77777777">
              <w:tc>
                <w:tcPr>
                  <w:tcW w:w="4691" w:type="dxa"/>
                  <w:vAlign w:val="center"/>
                </w:tcPr>
                <w:p w14:paraId="674E1010" w14:textId="77777777" w:rsidR="00F5574A" w:rsidRDefault="00F5574A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8CB211C" w14:textId="77777777" w:rsidR="00F5574A" w:rsidRDefault="00F5574A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3C20D34" w14:textId="77777777" w:rsidR="00F5574A" w:rsidRDefault="00F5574A">
                  <w:pPr>
                    <w:jc w:val="center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___________________________________</w:t>
                  </w:r>
                </w:p>
              </w:tc>
              <w:tc>
                <w:tcPr>
                  <w:tcW w:w="4691" w:type="dxa"/>
                  <w:vAlign w:val="bottom"/>
                  <w:hideMark/>
                </w:tcPr>
                <w:p w14:paraId="26818285" w14:textId="77777777" w:rsidR="00F5574A" w:rsidRDefault="00F5574A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___________________________________</w:t>
                  </w:r>
                </w:p>
              </w:tc>
            </w:tr>
          </w:tbl>
          <w:p w14:paraId="2A2C4C04" w14:textId="77777777" w:rsidR="00F5574A" w:rsidRDefault="00F5574A">
            <w:pPr>
              <w:jc w:val="center"/>
              <w:rPr>
                <w:rFonts w:ascii="Arial" w:hAnsi="Arial" w:cs="Arial"/>
                <w:b/>
                <w:caps/>
              </w:rPr>
            </w:pPr>
          </w:p>
        </w:tc>
      </w:tr>
    </w:tbl>
    <w:p w14:paraId="7005238A" w14:textId="77777777" w:rsidR="00F5574A" w:rsidRDefault="00F5574A" w:rsidP="00F5574A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6382223D" w14:textId="289CF8A8" w:rsidR="00E13739" w:rsidRPr="00F5574A" w:rsidRDefault="00E13739" w:rsidP="00F5574A"/>
    <w:sectPr w:rsidR="00E13739" w:rsidRPr="00F5574A" w:rsidSect="006D1FB3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905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4283D" w14:textId="77777777" w:rsidR="00944EEA" w:rsidRDefault="00944EEA">
      <w:r>
        <w:separator/>
      </w:r>
    </w:p>
  </w:endnote>
  <w:endnote w:type="continuationSeparator" w:id="0">
    <w:p w14:paraId="10CCF6E2" w14:textId="77777777" w:rsidR="00944EEA" w:rsidRDefault="0094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egreya">
    <w:altName w:val="Times New Roman"/>
    <w:charset w:val="00"/>
    <w:family w:val="auto"/>
    <w:pitch w:val="variable"/>
    <w:sig w:usb0="E00002FF" w:usb1="4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6E6A" w14:textId="77777777"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3795F3" w14:textId="77777777"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8532" w14:textId="1FEF5817" w:rsidR="00883D4B" w:rsidRPr="00280E46" w:rsidRDefault="001411BE" w:rsidP="00B4770B">
    <w:pPr>
      <w:tabs>
        <w:tab w:val="left" w:pos="1304"/>
        <w:tab w:val="right" w:pos="9638"/>
      </w:tabs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62403" wp14:editId="69055E71">
              <wp:simplePos x="0" y="0"/>
              <wp:positionH relativeFrom="column">
                <wp:posOffset>-342900</wp:posOffset>
              </wp:positionH>
              <wp:positionV relativeFrom="paragraph">
                <wp:posOffset>-1524635</wp:posOffset>
              </wp:positionV>
              <wp:extent cx="128905" cy="1298575"/>
              <wp:effectExtent l="0" t="0" r="444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7D7C" w14:textId="325DD4C3" w:rsidR="001411BE" w:rsidRPr="00A9556C" w:rsidRDefault="001411BE" w:rsidP="001411B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4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25/03/2022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624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7pt;margin-top:-120.05pt;width:10.15pt;height:1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" stroked="f">
              <v:textbox style="layout-flow:vertical;mso-layout-flow-alt:bottom-to-top" inset="0,0,0,0">
                <w:txbxContent>
                  <w:p w14:paraId="0D857D7C" w14:textId="325DD4C3" w:rsidR="001411BE" w:rsidRPr="00A9556C" w:rsidRDefault="001411BE" w:rsidP="001411B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4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25/03/2022</w:t>
                    </w:r>
                  </w:p>
                </w:txbxContent>
              </v:textbox>
            </v:shape>
          </w:pict>
        </mc:Fallback>
      </mc:AlternateContent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CB59B0" w:rsidRPr="00CB59B0" w14:paraId="30A4CBD6" w14:textId="77777777" w:rsidTr="00273697">
      <w:trPr>
        <w:trHeight w:val="645"/>
      </w:trPr>
      <w:tc>
        <w:tcPr>
          <w:tcW w:w="9639" w:type="dxa"/>
        </w:tcPr>
        <w:p w14:paraId="0BFAB57E" w14:textId="53DB5241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Via Realdo Colombo, 1 | 26100 Cremona | Tel.  +39 0372 22423 | Fax + 39 0372 530414 | C.F. – P.I. 01447330190</w:t>
          </w:r>
        </w:p>
        <w:p w14:paraId="49B144AF" w14:textId="2C11549A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www.istitutomonteverdi.it | info@istitutomonteverdi.it</w:t>
          </w:r>
        </w:p>
      </w:tc>
    </w:tr>
    <w:tr w:rsidR="00883D4B" w:rsidRPr="00CA454D" w14:paraId="08FE5FDD" w14:textId="77777777" w:rsidTr="00273697">
      <w:trPr>
        <w:trHeight w:val="645"/>
      </w:trPr>
      <w:tc>
        <w:tcPr>
          <w:tcW w:w="9639" w:type="dxa"/>
        </w:tcPr>
        <w:p w14:paraId="710FDF82" w14:textId="2FE769C5"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</w:p>
      </w:tc>
    </w:tr>
  </w:tbl>
  <w:p w14:paraId="21B0487A" w14:textId="77777777" w:rsidR="00883D4B" w:rsidRPr="00CA454D" w:rsidRDefault="00883D4B" w:rsidP="008129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7E392" w14:textId="77777777" w:rsidR="00944EEA" w:rsidRDefault="00944EEA">
      <w:r>
        <w:separator/>
      </w:r>
    </w:p>
  </w:footnote>
  <w:footnote w:type="continuationSeparator" w:id="0">
    <w:p w14:paraId="1A6464F4" w14:textId="77777777" w:rsidR="00944EEA" w:rsidRDefault="0094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40AC5" w14:textId="74840B2F" w:rsidR="00273697" w:rsidRDefault="00D318AB" w:rsidP="00EF0313">
    <w:pPr>
      <w:ind w:left="8" w:right="-1"/>
      <w:jc w:val="center"/>
    </w:pPr>
    <w:r>
      <w:rPr>
        <w:noProof/>
      </w:rPr>
      <w:drawing>
        <wp:inline distT="0" distB="0" distL="0" distR="0" wp14:anchorId="404F1E9B" wp14:editId="1C4F7102">
          <wp:extent cx="2842404" cy="772779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935" cy="80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AE03B0" w14:textId="16D022EC" w:rsidR="00D20864" w:rsidRDefault="00D20864" w:rsidP="00EF0313">
    <w:pPr>
      <w:ind w:left="8" w:right="-1"/>
      <w:jc w:val="center"/>
    </w:pPr>
  </w:p>
  <w:p w14:paraId="5152EE7E" w14:textId="0DEE39F5" w:rsidR="00D20864" w:rsidRPr="00D20864" w:rsidRDefault="00D20864" w:rsidP="00D20864">
    <w:pPr>
      <w:ind w:right="-1"/>
      <w:rPr>
        <w:color w:val="C00000"/>
      </w:rPr>
    </w:pPr>
    <w:r w:rsidRPr="00D20864">
      <w:rPr>
        <w:color w:val="C00000"/>
      </w:rPr>
      <w:t>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19A2D2C"/>
    <w:multiLevelType w:val="hybridMultilevel"/>
    <w:tmpl w:val="78667C3C"/>
    <w:lvl w:ilvl="0" w:tplc="CDD05290">
      <w:start w:val="8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6699"/>
    <w:multiLevelType w:val="hybridMultilevel"/>
    <w:tmpl w:val="81201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FB71FE"/>
    <w:multiLevelType w:val="hybridMultilevel"/>
    <w:tmpl w:val="D0ACFCB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542C9"/>
    <w:multiLevelType w:val="hybridMultilevel"/>
    <w:tmpl w:val="A5A65AA0"/>
    <w:lvl w:ilvl="0" w:tplc="77846D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C44B92"/>
    <w:multiLevelType w:val="hybridMultilevel"/>
    <w:tmpl w:val="4CBAD9AA"/>
    <w:lvl w:ilvl="0" w:tplc="96A6FE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7313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3623578">
    <w:abstractNumId w:val="5"/>
  </w:num>
  <w:num w:numId="3" w16cid:durableId="1830705324">
    <w:abstractNumId w:val="17"/>
  </w:num>
  <w:num w:numId="4" w16cid:durableId="1651323941">
    <w:abstractNumId w:val="13"/>
  </w:num>
  <w:num w:numId="5" w16cid:durableId="1506214280">
    <w:abstractNumId w:val="18"/>
  </w:num>
  <w:num w:numId="6" w16cid:durableId="345324167">
    <w:abstractNumId w:val="9"/>
  </w:num>
  <w:num w:numId="7" w16cid:durableId="2135826743">
    <w:abstractNumId w:val="8"/>
  </w:num>
  <w:num w:numId="8" w16cid:durableId="1310476815">
    <w:abstractNumId w:val="6"/>
  </w:num>
  <w:num w:numId="9" w16cid:durableId="656541831">
    <w:abstractNumId w:val="12"/>
  </w:num>
  <w:num w:numId="10" w16cid:durableId="796222076">
    <w:abstractNumId w:val="10"/>
  </w:num>
  <w:num w:numId="11" w16cid:durableId="382993173">
    <w:abstractNumId w:val="15"/>
  </w:num>
  <w:num w:numId="12" w16cid:durableId="593788282">
    <w:abstractNumId w:val="4"/>
  </w:num>
  <w:num w:numId="13" w16cid:durableId="1254970680">
    <w:abstractNumId w:val="3"/>
  </w:num>
  <w:num w:numId="14" w16cid:durableId="1193765216">
    <w:abstractNumId w:val="16"/>
  </w:num>
  <w:num w:numId="15" w16cid:durableId="216665450">
    <w:abstractNumId w:val="14"/>
  </w:num>
  <w:num w:numId="16" w16cid:durableId="1783486">
    <w:abstractNumId w:val="19"/>
  </w:num>
  <w:num w:numId="17" w16cid:durableId="88935771">
    <w:abstractNumId w:val="7"/>
  </w:num>
  <w:num w:numId="18" w16cid:durableId="458037086">
    <w:abstractNumId w:val="11"/>
  </w:num>
  <w:num w:numId="19" w16cid:durableId="929314630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E2A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146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2F25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0F70EF"/>
    <w:rsid w:val="001018EE"/>
    <w:rsid w:val="00102C42"/>
    <w:rsid w:val="00102E80"/>
    <w:rsid w:val="001043CE"/>
    <w:rsid w:val="001044D0"/>
    <w:rsid w:val="00110E9E"/>
    <w:rsid w:val="00111E36"/>
    <w:rsid w:val="00114DB8"/>
    <w:rsid w:val="00115345"/>
    <w:rsid w:val="00115378"/>
    <w:rsid w:val="001154F6"/>
    <w:rsid w:val="001213E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04DB"/>
    <w:rsid w:val="001411BE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0C44"/>
    <w:rsid w:val="00181317"/>
    <w:rsid w:val="00181610"/>
    <w:rsid w:val="001820CC"/>
    <w:rsid w:val="00182DBF"/>
    <w:rsid w:val="001941DC"/>
    <w:rsid w:val="00195F27"/>
    <w:rsid w:val="001978D8"/>
    <w:rsid w:val="001A04D0"/>
    <w:rsid w:val="001A176D"/>
    <w:rsid w:val="001A22AA"/>
    <w:rsid w:val="001A24A1"/>
    <w:rsid w:val="001A43A9"/>
    <w:rsid w:val="001A5436"/>
    <w:rsid w:val="001A7E05"/>
    <w:rsid w:val="001B1F8E"/>
    <w:rsid w:val="001B3168"/>
    <w:rsid w:val="001B3219"/>
    <w:rsid w:val="001B32F9"/>
    <w:rsid w:val="001B46BB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BD8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3F2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5CAD"/>
    <w:rsid w:val="002B66A0"/>
    <w:rsid w:val="002C0735"/>
    <w:rsid w:val="002C0810"/>
    <w:rsid w:val="002C0E37"/>
    <w:rsid w:val="002C509E"/>
    <w:rsid w:val="002C5DB0"/>
    <w:rsid w:val="002C6660"/>
    <w:rsid w:val="002D3474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132"/>
    <w:rsid w:val="003023DE"/>
    <w:rsid w:val="003054CF"/>
    <w:rsid w:val="00307D49"/>
    <w:rsid w:val="00307DCC"/>
    <w:rsid w:val="0031223F"/>
    <w:rsid w:val="00313DF7"/>
    <w:rsid w:val="00313EA4"/>
    <w:rsid w:val="003168E6"/>
    <w:rsid w:val="00317EE7"/>
    <w:rsid w:val="0032065E"/>
    <w:rsid w:val="00320A93"/>
    <w:rsid w:val="00326A45"/>
    <w:rsid w:val="00331769"/>
    <w:rsid w:val="00333BC6"/>
    <w:rsid w:val="003365AE"/>
    <w:rsid w:val="00337BD1"/>
    <w:rsid w:val="00340372"/>
    <w:rsid w:val="00341E67"/>
    <w:rsid w:val="00341EB8"/>
    <w:rsid w:val="0035089C"/>
    <w:rsid w:val="00350E81"/>
    <w:rsid w:val="003539AE"/>
    <w:rsid w:val="0035462A"/>
    <w:rsid w:val="00354B9A"/>
    <w:rsid w:val="00355F9B"/>
    <w:rsid w:val="00356793"/>
    <w:rsid w:val="003569FD"/>
    <w:rsid w:val="00357A2A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3950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3C7E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3C45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56FF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2FC1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5A90"/>
    <w:rsid w:val="00576102"/>
    <w:rsid w:val="005762E3"/>
    <w:rsid w:val="00577658"/>
    <w:rsid w:val="005807B1"/>
    <w:rsid w:val="00581976"/>
    <w:rsid w:val="005820F4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1993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22B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0AAA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49EB"/>
    <w:rsid w:val="00676531"/>
    <w:rsid w:val="0067658D"/>
    <w:rsid w:val="00676D94"/>
    <w:rsid w:val="00682D77"/>
    <w:rsid w:val="006871CA"/>
    <w:rsid w:val="0069455A"/>
    <w:rsid w:val="006961D4"/>
    <w:rsid w:val="006A107A"/>
    <w:rsid w:val="006A1FB2"/>
    <w:rsid w:val="006A24DA"/>
    <w:rsid w:val="006A38BF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1FB3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6F7894"/>
    <w:rsid w:val="00700060"/>
    <w:rsid w:val="0070068C"/>
    <w:rsid w:val="00700C91"/>
    <w:rsid w:val="007028E7"/>
    <w:rsid w:val="00703974"/>
    <w:rsid w:val="007052F9"/>
    <w:rsid w:val="00705783"/>
    <w:rsid w:val="00705955"/>
    <w:rsid w:val="00710166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16FCB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93D46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1B9E"/>
    <w:rsid w:val="00892654"/>
    <w:rsid w:val="008926AB"/>
    <w:rsid w:val="0089532F"/>
    <w:rsid w:val="00896316"/>
    <w:rsid w:val="00896711"/>
    <w:rsid w:val="008A173F"/>
    <w:rsid w:val="008A715C"/>
    <w:rsid w:val="008A7419"/>
    <w:rsid w:val="008B4C35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8B3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50FB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5A19"/>
    <w:rsid w:val="009363EB"/>
    <w:rsid w:val="00936CE0"/>
    <w:rsid w:val="0094124B"/>
    <w:rsid w:val="00942310"/>
    <w:rsid w:val="00943A88"/>
    <w:rsid w:val="00944EEA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4F49"/>
    <w:rsid w:val="009B77D3"/>
    <w:rsid w:val="009C1056"/>
    <w:rsid w:val="009C2B73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9F6E1C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2D73"/>
    <w:rsid w:val="00A2321A"/>
    <w:rsid w:val="00A23ECB"/>
    <w:rsid w:val="00A2505B"/>
    <w:rsid w:val="00A264F3"/>
    <w:rsid w:val="00A2784D"/>
    <w:rsid w:val="00A324B8"/>
    <w:rsid w:val="00A3314B"/>
    <w:rsid w:val="00A34EE6"/>
    <w:rsid w:val="00A36012"/>
    <w:rsid w:val="00A3670C"/>
    <w:rsid w:val="00A3689F"/>
    <w:rsid w:val="00A377EC"/>
    <w:rsid w:val="00A41FBC"/>
    <w:rsid w:val="00A4551D"/>
    <w:rsid w:val="00A45B45"/>
    <w:rsid w:val="00A45E9F"/>
    <w:rsid w:val="00A50699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2BC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2E58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0B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006E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12"/>
    <w:rsid w:val="00BE3B9A"/>
    <w:rsid w:val="00BE5318"/>
    <w:rsid w:val="00BE5D39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140A8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77A7C"/>
    <w:rsid w:val="00C81097"/>
    <w:rsid w:val="00C820CD"/>
    <w:rsid w:val="00C83EE3"/>
    <w:rsid w:val="00C8689F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59B0"/>
    <w:rsid w:val="00CB7611"/>
    <w:rsid w:val="00CC22D2"/>
    <w:rsid w:val="00CC4367"/>
    <w:rsid w:val="00CD0094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0864"/>
    <w:rsid w:val="00D218ED"/>
    <w:rsid w:val="00D234D7"/>
    <w:rsid w:val="00D26ED3"/>
    <w:rsid w:val="00D3081E"/>
    <w:rsid w:val="00D30ED4"/>
    <w:rsid w:val="00D30FB3"/>
    <w:rsid w:val="00D318AB"/>
    <w:rsid w:val="00D32E75"/>
    <w:rsid w:val="00D36FB4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6511"/>
    <w:rsid w:val="00DC769B"/>
    <w:rsid w:val="00DD1D80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3739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4CB8"/>
    <w:rsid w:val="00E74E2A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13F2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313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6997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574A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D91C32"/>
  <w15:docId w15:val="{BF655011-EA17-4808-BFFE-1BF4A441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uiPriority w:val="34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575A90"/>
    <w:pPr>
      <w:suppressAutoHyphens w:val="0"/>
      <w:spacing w:after="200"/>
    </w:pPr>
    <w:rPr>
      <w:color w:val="595959"/>
      <w:lang w:val="en-GB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75A90"/>
    <w:rPr>
      <w:color w:val="595959"/>
      <w:lang w:val="en-GB" w:eastAsia="en-US"/>
    </w:rPr>
  </w:style>
  <w:style w:type="character" w:styleId="Rimandonotaapidipagina">
    <w:name w:val="footnote reference"/>
    <w:uiPriority w:val="99"/>
    <w:rsid w:val="00575A90"/>
    <w:rPr>
      <w:rFonts w:cs="Times New Roman"/>
      <w:vertAlign w:val="superscript"/>
    </w:rPr>
  </w:style>
  <w:style w:type="character" w:styleId="Collegamentovisitato">
    <w:name w:val="FollowedHyperlink"/>
    <w:basedOn w:val="Carpredefinitoparagrafo"/>
    <w:rsid w:val="00575A90"/>
    <w:rPr>
      <w:color w:val="954F72" w:themeColor="followedHyperlink"/>
      <w:u w:val="single"/>
    </w:rPr>
  </w:style>
  <w:style w:type="paragraph" w:customStyle="1" w:styleId="Indirizzo">
    <w:name w:val="Indirizzo"/>
    <w:basedOn w:val="Normale"/>
    <w:rsid w:val="001213E6"/>
    <w:pPr>
      <w:tabs>
        <w:tab w:val="left" w:pos="6464"/>
      </w:tabs>
      <w:spacing w:line="230" w:lineRule="exact"/>
    </w:pPr>
    <w:rPr>
      <w:rFonts w:ascii="Arial" w:eastAsia="NSimSun" w:hAnsi="Arial" w:cs="Arial"/>
      <w:kern w:val="2"/>
      <w:sz w:val="22"/>
      <w:szCs w:val="24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2B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c\AppData\Local\Tem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D5384-988E-7D43-989F-ABC40CF57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3</TotalTime>
  <Pages>7</Pages>
  <Words>576</Words>
  <Characters>4784</Characters>
  <Application>Microsoft Office Word</Application>
  <DocSecurity>0</DocSecurity>
  <Lines>1594</Lines>
  <Paragraphs>191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Colette Ricciardi</dc:creator>
  <cp:keywords/>
  <cp:lastModifiedBy>consmonteverdicr1@outlook.it</cp:lastModifiedBy>
  <cp:revision>3</cp:revision>
  <cp:lastPrinted>2022-03-24T13:26:00Z</cp:lastPrinted>
  <dcterms:created xsi:type="dcterms:W3CDTF">2022-11-05T08:03:00Z</dcterms:created>
  <dcterms:modified xsi:type="dcterms:W3CDTF">2022-11-16T13:58:00Z</dcterms:modified>
</cp:coreProperties>
</file>