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291" w:rsidRDefault="00C9660F" w:rsidP="00B65ACB">
      <w:bookmarkStart w:id="0" w:name="_GoBack"/>
      <w:bookmarkEnd w:id="0"/>
      <w:r>
        <w:t>DOMANDA PER L’ASSEGNAZIONE DEI BENEFICI A CONCORSO E PER L’EROGAZIONE DEI SERVIZI PER IL DIRITTO ALLO STUDIO UNIVERSITARIO 2016/2017 (da consegnare in segreteria entro il</w:t>
      </w:r>
      <w:r w:rsidR="004A7B1B">
        <w:t>……………………..</w:t>
      </w:r>
      <w:r>
        <w:t>)</w:t>
      </w:r>
    </w:p>
    <w:p w:rsidR="00C9660F" w:rsidRDefault="00C9660F" w:rsidP="00B65ACB"/>
    <w:p w:rsidR="00C9660F" w:rsidRDefault="00C9660F" w:rsidP="00B65ACB"/>
    <w:p w:rsidR="00C9660F" w:rsidRDefault="00C9660F" w:rsidP="00B65ACB">
      <w:r>
        <w:t>NOME: _________________________________________________________________________________________</w:t>
      </w:r>
    </w:p>
    <w:p w:rsidR="00C9660F" w:rsidRDefault="00C9660F" w:rsidP="00B65ACB"/>
    <w:p w:rsidR="00C9660F" w:rsidRDefault="00C9660F" w:rsidP="00B65ACB">
      <w:r>
        <w:t>COGNOME:_____________________________________________________________________________________</w:t>
      </w:r>
    </w:p>
    <w:p w:rsidR="00C9660F" w:rsidRDefault="00C9660F" w:rsidP="00B65ACB"/>
    <w:p w:rsidR="00C9660F" w:rsidRDefault="00C9660F" w:rsidP="00B65ACB">
      <w:r>
        <w:t>LUOGO E DATA DI NASCITA:_____________________________________________________________________</w:t>
      </w:r>
    </w:p>
    <w:p w:rsidR="00C9660F" w:rsidRDefault="00C9660F" w:rsidP="00B65ACB"/>
    <w:p w:rsidR="00C9660F" w:rsidRDefault="00C9660F" w:rsidP="00B65ACB">
      <w:r>
        <w:t>NAZIONALITA’:_________________________________________________________________________________</w:t>
      </w:r>
    </w:p>
    <w:p w:rsidR="00C9660F" w:rsidRDefault="00C9660F" w:rsidP="00B65ACB"/>
    <w:p w:rsidR="00C9660F" w:rsidRDefault="00C9660F" w:rsidP="00B65ACB">
      <w:r>
        <w:t>RESIDENTE:____________________________________________________________________________________</w:t>
      </w:r>
    </w:p>
    <w:p w:rsidR="00C9660F" w:rsidRDefault="00C9660F" w:rsidP="00B65ACB"/>
    <w:p w:rsidR="00C9660F" w:rsidRDefault="00C9660F" w:rsidP="00B65ACB">
      <w:r>
        <w:t>DOMICILIO (solo se diverso da residenza):____________________________________________________________</w:t>
      </w:r>
    </w:p>
    <w:p w:rsidR="00C9660F" w:rsidRDefault="00C9660F" w:rsidP="00B65ACB"/>
    <w:p w:rsidR="00C9660F" w:rsidRDefault="00C9660F" w:rsidP="00B65ACB">
      <w:r>
        <w:t>TEL.______________________________________E-MAIL_______________________________________________</w:t>
      </w:r>
    </w:p>
    <w:p w:rsidR="00C9660F" w:rsidRDefault="00C9660F" w:rsidP="00B65ACB"/>
    <w:p w:rsidR="00C9660F" w:rsidRDefault="00C9660F" w:rsidP="00B65ACB">
      <w:r>
        <w:t>Il sottoscritto/a:___________________________________________________________________________________</w:t>
      </w:r>
    </w:p>
    <w:p w:rsidR="00C9660F" w:rsidRDefault="00C9660F" w:rsidP="00B65ACB">
      <w:r>
        <w:t>Regolarmente iscritto/a al (1°/2°/3°)__________</w:t>
      </w:r>
      <w:r w:rsidR="004A7B1B">
        <w:t>___</w:t>
      </w:r>
      <w:r>
        <w:t>ANNO DEL CORSO DI DIPLOMA DI (1° o 2°)</w:t>
      </w:r>
      <w:r w:rsidR="008B3182">
        <w:t>_________Livello in (nome corso)____________________________</w:t>
      </w:r>
    </w:p>
    <w:p w:rsidR="008B3182" w:rsidRDefault="008B3182" w:rsidP="00B65ACB"/>
    <w:p w:rsidR="00C9660F" w:rsidRDefault="008B3182" w:rsidP="00B65ACB">
      <w:r>
        <w:t>VOTO DI MATURITA’:_______/100</w:t>
      </w:r>
    </w:p>
    <w:p w:rsidR="008B3182" w:rsidRDefault="008B3182" w:rsidP="00B65ACB">
      <w:r>
        <w:t>(dato obbligatorio pena l’esclusione della domanda)</w:t>
      </w:r>
    </w:p>
    <w:p w:rsidR="008B3182" w:rsidRDefault="008B3182" w:rsidP="00B65ACB"/>
    <w:p w:rsidR="008B3182" w:rsidRDefault="008B3182" w:rsidP="00B65ACB">
      <w:r>
        <w:t>Dichiara di essere:</w:t>
      </w:r>
    </w:p>
    <w:p w:rsidR="008B3182" w:rsidRDefault="008B3182" w:rsidP="008B3182">
      <w:pPr>
        <w:pStyle w:val="Paragrafoelenco"/>
        <w:numPr>
          <w:ilvl w:val="0"/>
          <w:numId w:val="17"/>
        </w:numPr>
      </w:pPr>
      <w:r>
        <w:t>STUDENTE IN SEDE</w:t>
      </w:r>
    </w:p>
    <w:p w:rsidR="008B3182" w:rsidRDefault="008B3182" w:rsidP="008B3182">
      <w:pPr>
        <w:pStyle w:val="Paragrafoelenco"/>
        <w:numPr>
          <w:ilvl w:val="0"/>
          <w:numId w:val="17"/>
        </w:numPr>
      </w:pPr>
      <w:r>
        <w:t>STUDENTE PENDOLARE</w:t>
      </w:r>
    </w:p>
    <w:p w:rsidR="008B3182" w:rsidRDefault="008B3182" w:rsidP="008B3182">
      <w:pPr>
        <w:pStyle w:val="Paragrafoelenco"/>
        <w:numPr>
          <w:ilvl w:val="0"/>
          <w:numId w:val="17"/>
        </w:numPr>
      </w:pPr>
      <w:r>
        <w:t>STUDENTE FUORI SEDE</w:t>
      </w:r>
    </w:p>
    <w:p w:rsidR="008B3182" w:rsidRDefault="008B3182" w:rsidP="008B3182"/>
    <w:p w:rsidR="008B3182" w:rsidRDefault="008B3182" w:rsidP="008B3182">
      <w:r>
        <w:t>Il sottoscritto presenta regolare domanda per l’inserimento delle graduatorie relative al Bando della Regione Lombardia per il Diritto allo Studio Universitario 2016/2017, assumendosi la responsabilità della documentazione presentata.</w:t>
      </w:r>
    </w:p>
    <w:p w:rsidR="008B3182" w:rsidRDefault="008B3182" w:rsidP="008B3182">
      <w:r>
        <w:t>Alla presente domanda vengono allegati:</w:t>
      </w:r>
    </w:p>
    <w:p w:rsidR="008B3182" w:rsidRDefault="008B3182" w:rsidP="008B3182">
      <w:pPr>
        <w:pStyle w:val="Paragrafoelenco"/>
        <w:numPr>
          <w:ilvl w:val="0"/>
          <w:numId w:val="18"/>
        </w:numPr>
      </w:pPr>
      <w:r>
        <w:t>Attestazione del valore ISEE corretto rilasciato dagli uffici competenti</w:t>
      </w:r>
    </w:p>
    <w:p w:rsidR="008B3182" w:rsidRDefault="008B3182" w:rsidP="008B3182">
      <w:pPr>
        <w:pStyle w:val="Paragrafoelenco"/>
        <w:numPr>
          <w:ilvl w:val="0"/>
          <w:numId w:val="18"/>
        </w:numPr>
      </w:pPr>
      <w:r>
        <w:t>Copia del Bonifico di Euro 140,00 (iscrizione 2016/2017 e versamento DSU)</w:t>
      </w:r>
    </w:p>
    <w:p w:rsidR="008B3182" w:rsidRDefault="008B3182" w:rsidP="008B3182">
      <w:pPr>
        <w:pStyle w:val="Paragrafoelenco"/>
        <w:numPr>
          <w:ilvl w:val="0"/>
          <w:numId w:val="18"/>
        </w:numPr>
      </w:pPr>
      <w:r>
        <w:t>Copia del Diploma di maturità (o certificazione che ne attesti il risultato)</w:t>
      </w:r>
    </w:p>
    <w:p w:rsidR="008B3182" w:rsidRDefault="008B3182" w:rsidP="008B3182">
      <w:pPr>
        <w:pStyle w:val="Paragrafoelenco"/>
        <w:numPr>
          <w:ilvl w:val="0"/>
          <w:numId w:val="18"/>
        </w:numPr>
      </w:pPr>
      <w:r>
        <w:t>Per gli studenti iscritti ad anni successivi al primo copia del libretto accademico</w:t>
      </w:r>
    </w:p>
    <w:p w:rsidR="008B3182" w:rsidRDefault="008B3182" w:rsidP="008B3182">
      <w:pPr>
        <w:pStyle w:val="Paragrafoelenco"/>
        <w:numPr>
          <w:ilvl w:val="0"/>
          <w:numId w:val="18"/>
        </w:numPr>
      </w:pPr>
      <w:r>
        <w:t>Per gli studenti fuori sede copia del contratto d’affitto (vedere le specifiche nel bando).</w:t>
      </w:r>
    </w:p>
    <w:p w:rsidR="007B35F4" w:rsidRDefault="007B35F4" w:rsidP="007B35F4"/>
    <w:p w:rsidR="007B35F4" w:rsidRPr="007B35F4" w:rsidRDefault="007B35F4" w:rsidP="004A7B1B">
      <w:pPr>
        <w:jc w:val="both"/>
        <w:rPr>
          <w:sz w:val="16"/>
          <w:szCs w:val="16"/>
        </w:rPr>
      </w:pPr>
      <w:r w:rsidRPr="007B35F4">
        <w:rPr>
          <w:sz w:val="16"/>
          <w:szCs w:val="16"/>
        </w:rPr>
        <w:t>Informativa di cui all’art. 13 del D.lgs. 196/2003- Legge sulla Privacy. I dati verranno trattati dall’ISSM Claudio Monteverdi di Cremona  secondo criteri di riservatezza e liceità. Nel rispetto della normativa di cui al D.lgs. 196/2003 (Codice in materia di Trattamento dei Dati Personali) potranno essere trattati anche in forma elettronica e per i soli esclusivi fini: essere incluso in elenchi di Diplomati da fornire ad altri Enti pubblici e/o privati, Ditte, Società ecc. ai fini statistici nonché per il possibile ottenimento di borse di studio, offerte di lavoro ecc.</w:t>
      </w:r>
    </w:p>
    <w:p w:rsidR="007B35F4" w:rsidRPr="007B35F4" w:rsidRDefault="007B35F4" w:rsidP="004A7B1B">
      <w:pPr>
        <w:jc w:val="both"/>
        <w:rPr>
          <w:sz w:val="16"/>
          <w:szCs w:val="16"/>
        </w:rPr>
      </w:pPr>
      <w:r w:rsidRPr="007B35F4">
        <w:rPr>
          <w:sz w:val="16"/>
          <w:szCs w:val="16"/>
        </w:rPr>
        <w:t xml:space="preserve">L’interessato potrà in qualsiasi momento esercitare i diritti di cui agli artt. 6/7/8 del citato codice, chiedendo l’integrazione, la rettifica o la cancellazione dei propri dati; rivolgendosi all’ISSM Claudio Monteverdi titolare del trattamento. Il conferimento dei dati è facoltativo: tuttavia, senza i suoi dati ed in assenza del suo esplicito consenso, non potremo </w:t>
      </w:r>
      <w:proofErr w:type="spellStart"/>
      <w:r w:rsidRPr="007B35F4">
        <w:rPr>
          <w:sz w:val="16"/>
          <w:szCs w:val="16"/>
        </w:rPr>
        <w:t>fornirLe</w:t>
      </w:r>
      <w:proofErr w:type="spellEnd"/>
      <w:r w:rsidRPr="007B35F4">
        <w:rPr>
          <w:sz w:val="16"/>
          <w:szCs w:val="16"/>
        </w:rPr>
        <w:t xml:space="preserve"> alcuna delle menzionate opportunità.</w:t>
      </w:r>
    </w:p>
    <w:p w:rsidR="007B35F4" w:rsidRDefault="007B35F4" w:rsidP="007B35F4">
      <w:pPr>
        <w:pStyle w:val="Paragrafoelenco"/>
        <w:numPr>
          <w:ilvl w:val="0"/>
          <w:numId w:val="19"/>
        </w:numPr>
      </w:pPr>
      <w:r>
        <w:t>AUTORIZZO</w:t>
      </w:r>
    </w:p>
    <w:p w:rsidR="007B35F4" w:rsidRDefault="007B35F4" w:rsidP="007B35F4">
      <w:pPr>
        <w:pStyle w:val="Paragrafoelenco"/>
        <w:numPr>
          <w:ilvl w:val="0"/>
          <w:numId w:val="19"/>
        </w:numPr>
      </w:pPr>
      <w:r>
        <w:t>NON AUTORIZZO</w:t>
      </w:r>
    </w:p>
    <w:p w:rsidR="007B35F4" w:rsidRDefault="007B35F4" w:rsidP="007B35F4">
      <w:r>
        <w:t>(dato obbligatorio pena l’esclusione della domanda)</w:t>
      </w:r>
    </w:p>
    <w:p w:rsidR="007B35F4" w:rsidRDefault="007B35F4" w:rsidP="007B35F4"/>
    <w:p w:rsidR="007B35F4" w:rsidRDefault="007B35F4" w:rsidP="007B35F4">
      <w:r>
        <w:t>DATA:___________________________                    FIRMA____________________________________________</w:t>
      </w:r>
    </w:p>
    <w:sectPr w:rsidR="007B35F4" w:rsidSect="00F17D0A">
      <w:headerReference w:type="default" r:id="rId9"/>
      <w:footerReference w:type="even" r:id="rId10"/>
      <w:footerReference w:type="default" r:id="rId11"/>
      <w:pgSz w:w="11906" w:h="16838" w:code="9"/>
      <w:pgMar w:top="3370" w:right="1134" w:bottom="1418" w:left="1134" w:header="567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BC8" w:rsidRDefault="00491BC8">
      <w:r>
        <w:separator/>
      </w:r>
    </w:p>
  </w:endnote>
  <w:endnote w:type="continuationSeparator" w:id="0">
    <w:p w:rsidR="00491BC8" w:rsidRDefault="00491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D4B" w:rsidRPr="00280E46" w:rsidRDefault="00F032E3" w:rsidP="00C51110">
    <w:pPr>
      <w:jc w:val="right"/>
      <w:rPr>
        <w:rFonts w:ascii="Century Gothic" w:hAnsi="Century Gothic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4CBA56C" wp14:editId="3395F055">
              <wp:simplePos x="0" y="0"/>
              <wp:positionH relativeFrom="column">
                <wp:posOffset>-418465</wp:posOffset>
              </wp:positionH>
              <wp:positionV relativeFrom="paragraph">
                <wp:posOffset>-1099820</wp:posOffset>
              </wp:positionV>
              <wp:extent cx="128905" cy="1298575"/>
              <wp:effectExtent l="635" t="0" r="3810" b="127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F8E" w:rsidRPr="00A9556C" w:rsidRDefault="003C5F8E" w:rsidP="003C5F8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 w:rsidR="00D97511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18/01/2016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32.95pt;margin-top:-86.6pt;width:10.15pt;height:10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" stroked="f">
              <v:textbox style="layout-flow:vertical;mso-layout-flow-alt:bottom-to-top" inset="0,0,0,0">
                <w:txbxContent>
                  <w:p w:rsidR="003C5F8E" w:rsidRPr="00A9556C" w:rsidRDefault="003C5F8E" w:rsidP="003C5F8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 w:rsidR="00D97511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18/01/2016</w:t>
                    </w:r>
                  </w:p>
                </w:txbxContent>
              </v:textbox>
            </v:shape>
          </w:pict>
        </mc:Fallback>
      </mc:AlternateContent>
    </w:r>
    <w:r w:rsidR="00883D4B" w:rsidRPr="00280E46">
      <w:rPr>
        <w:rFonts w:ascii="Century Gothic" w:hAnsi="Century Gothic"/>
        <w:sz w:val="16"/>
        <w:szCs w:val="16"/>
      </w:rPr>
      <w:t xml:space="preserve">Pagina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PAGE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FF6B0E">
      <w:rPr>
        <w:rFonts w:ascii="Century Gothic" w:hAnsi="Century Gothic"/>
        <w:noProof/>
        <w:sz w:val="16"/>
        <w:szCs w:val="16"/>
      </w:rPr>
      <w:t>1</w:t>
    </w:r>
    <w:r w:rsidR="00470E09" w:rsidRPr="00280E46">
      <w:rPr>
        <w:rFonts w:ascii="Century Gothic" w:hAnsi="Century Gothic"/>
        <w:sz w:val="16"/>
        <w:szCs w:val="16"/>
      </w:rPr>
      <w:fldChar w:fldCharType="end"/>
    </w:r>
    <w:r w:rsidR="00883D4B" w:rsidRPr="00280E46">
      <w:rPr>
        <w:rFonts w:ascii="Century Gothic" w:hAnsi="Century Gothic"/>
        <w:sz w:val="16"/>
        <w:szCs w:val="16"/>
      </w:rPr>
      <w:t xml:space="preserve"> di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NUMPAGES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FF6B0E">
      <w:rPr>
        <w:rFonts w:ascii="Century Gothic" w:hAnsi="Century Gothic"/>
        <w:noProof/>
        <w:sz w:val="16"/>
        <w:szCs w:val="16"/>
      </w:rPr>
      <w:t>1</w:t>
    </w:r>
    <w:r w:rsidR="00470E09" w:rsidRPr="00280E46">
      <w:rPr>
        <w:rFonts w:ascii="Century Gothic" w:hAnsi="Century Gothic"/>
        <w:sz w:val="16"/>
        <w:szCs w:val="16"/>
      </w:rPr>
      <w:fldChar w:fldCharType="end"/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639"/>
    </w:tblGrid>
    <w:tr w:rsidR="00883D4B" w:rsidRPr="00CA454D" w:rsidTr="00273697">
      <w:trPr>
        <w:trHeight w:val="645"/>
      </w:trPr>
      <w:tc>
        <w:tcPr>
          <w:tcW w:w="9639" w:type="dxa"/>
        </w:tcPr>
        <w:p w:rsidR="00280E46" w:rsidRPr="00CA454D" w:rsidRDefault="00883D4B" w:rsidP="00280E46">
          <w:pPr>
            <w:spacing w:before="120"/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280E46">
            <w:rPr>
              <w:rFonts w:ascii="Calibri" w:hAnsi="Calibri"/>
              <w:sz w:val="16"/>
              <w:szCs w:val="16"/>
            </w:rPr>
            <w:t xml:space="preserve">Via Realdo Colombo, 1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 xml:space="preserve"> </w:t>
          </w:r>
          <w:r w:rsidRPr="00280E46">
            <w:rPr>
              <w:rFonts w:ascii="Calibri" w:hAnsi="Calibri"/>
              <w:sz w:val="16"/>
              <w:szCs w:val="16"/>
            </w:rPr>
            <w:t xml:space="preserve">26100 Cremona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280E46">
            <w:rPr>
              <w:rFonts w:ascii="Calibri" w:hAnsi="Calibri"/>
              <w:sz w:val="16"/>
              <w:szCs w:val="16"/>
            </w:rPr>
            <w:t xml:space="preserve"> Tel.  </w:t>
          </w:r>
          <w:r w:rsidRPr="00CA454D">
            <w:rPr>
              <w:rFonts w:ascii="Calibri" w:hAnsi="Calibri"/>
              <w:sz w:val="16"/>
              <w:szCs w:val="16"/>
            </w:rPr>
            <w:t>+39 0372 22423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Fax + 39 0372 530414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C.F. – P.I. 01447330190</w:t>
          </w:r>
        </w:p>
        <w:p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A9556C">
            <w:rPr>
              <w:rFonts w:ascii="Calibri" w:hAnsi="Calibri"/>
              <w:sz w:val="16"/>
              <w:szCs w:val="16"/>
            </w:rPr>
            <w:t>www.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  <w:r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A9556C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A9556C">
            <w:rPr>
              <w:rFonts w:ascii="Calibri" w:hAnsi="Calibri"/>
              <w:sz w:val="16"/>
              <w:szCs w:val="16"/>
            </w:rPr>
            <w:t>info@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</w:p>
      </w:tc>
    </w:tr>
  </w:tbl>
  <w:p w:rsidR="00883D4B" w:rsidRPr="00CA454D" w:rsidRDefault="00883D4B" w:rsidP="00812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BC8" w:rsidRDefault="00491BC8">
      <w:r>
        <w:separator/>
      </w:r>
    </w:p>
  </w:footnote>
  <w:footnote w:type="continuationSeparator" w:id="0">
    <w:p w:rsidR="00491BC8" w:rsidRDefault="00491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697" w:rsidRDefault="00F032E3" w:rsidP="004C63E4">
    <w:pPr>
      <w:ind w:left="8"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-87630</wp:posOffset>
              </wp:positionH>
              <wp:positionV relativeFrom="paragraph">
                <wp:posOffset>99060</wp:posOffset>
              </wp:positionV>
              <wp:extent cx="6185535" cy="1098550"/>
              <wp:effectExtent l="0" t="0" r="0" b="254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5535" cy="1098550"/>
                        <a:chOff x="996" y="723"/>
                        <a:chExt cx="9741" cy="1730"/>
                      </a:xfrm>
                    </wpg:grpSpPr>
                    <pic:pic xmlns:pic="http://schemas.openxmlformats.org/drawingml/2006/picture">
                      <pic:nvPicPr>
                        <pic:cNvPr id="3" name="Picture 14" descr="istitu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723"/>
                          <a:ext cx="5930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5" descr="af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4" y="1193"/>
                          <a:ext cx="703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6.9pt;margin-top:7.8pt;width:487.05pt;height:86.5pt;z-index:-251658240" coordorigin="996,723" coordsize="9741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stituto" style="position:absolute;left:996;top:723;width:5930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FhfEAAAA2gAAAA8AAABkcnMvZG93bnJldi54bWxEj9FqAjEURN+F/kO4hb6UmqhUdDWKFCs+&#10;WIrWD7hurrvbbm6WJF3XvzeFgo/DzJxh5svO1qIlHyrHGgZ9BYI4d6biQsPx6/1lAiJEZIO1Y9Jw&#10;pQDLxUNvjplxF95Te4iFSBAOGWooY2wyKUNeksXQdw1x8s7OW4xJ+kIaj5cEt7UcKjWWFitOCyU2&#10;9FZS/nP4tRpUS9/7tX9W3ev1/Pmxng5Hu9NG66fHbjUDEamL9/B/e2s0jODv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5FhfEAAAA2gAAAA8AAAAAAAAAAAAAAAAA&#10;nwIAAGRycy9kb3ducmV2LnhtbFBLBQYAAAAABAAEAPcAAACQAwAAAAA=&#10;">
                <v:imagedata r:id="rId3" o:title="istituto"/>
              </v:shape>
              <v:shape id="Picture 15" o:spid="_x0000_s1028" type="#_x0000_t75" alt="afam" style="position:absolute;left:10034;top:1193;width:703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VPCAAAA2gAAAA8AAABkcnMvZG93bnJldi54bWxEj81qwzAQhO+FvoPYQm+1nB+CcaOEJGDI&#10;pYT8PMDG2thurJWRFNt9+ypQ6HGYmW+Y5Xo0rejJ+caygkmSgiAurW64UnA5Fx8ZCB+QNbaWScEP&#10;eVivXl+WmGs78JH6U6hEhLDPUUEdQpdL6cuaDPrEdsTRu1lnMETpKqkdDhFuWjlN04U02HBcqLGj&#10;XU3l/fQwCq5Huh3G3Zdz29n9e++xyOaLQqn3t3HzCSLQGP7Df+29VjCH5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YFTwgAAANoAAAAPAAAAAAAAAAAAAAAAAJ8C&#10;AABkcnMvZG93bnJldi54bWxQSwUGAAAAAAQABAD3AAAAjgMAAAAA&#10;">
                <v:imagedata r:id="rId4" o:title="afa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D7739"/>
    <w:multiLevelType w:val="hybridMultilevel"/>
    <w:tmpl w:val="B8A4E284"/>
    <w:lvl w:ilvl="0" w:tplc="6D9A245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EC6914"/>
    <w:multiLevelType w:val="hybridMultilevel"/>
    <w:tmpl w:val="BE0C627A"/>
    <w:lvl w:ilvl="0" w:tplc="3546064C">
      <w:start w:val="1"/>
      <w:numFmt w:val="bullet"/>
      <w:lvlText w:val="□"/>
      <w:lvlJc w:val="left"/>
      <w:pPr>
        <w:ind w:left="720" w:hanging="360"/>
      </w:pPr>
      <w:rPr>
        <w:rFonts w:ascii="Arimo" w:hAnsi="Arimo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455F6F"/>
    <w:multiLevelType w:val="hybridMultilevel"/>
    <w:tmpl w:val="93E42326"/>
    <w:lvl w:ilvl="0" w:tplc="3546064C">
      <w:start w:val="1"/>
      <w:numFmt w:val="bullet"/>
      <w:lvlText w:val="□"/>
      <w:lvlJc w:val="left"/>
      <w:pPr>
        <w:ind w:left="720" w:hanging="360"/>
      </w:pPr>
      <w:rPr>
        <w:rFonts w:ascii="Arimo" w:hAnsi="Arimo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B16908"/>
    <w:multiLevelType w:val="hybridMultilevel"/>
    <w:tmpl w:val="0930C2AC"/>
    <w:lvl w:ilvl="0" w:tplc="E49856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0D6BBD"/>
    <w:multiLevelType w:val="hybridMultilevel"/>
    <w:tmpl w:val="74A08E40"/>
    <w:lvl w:ilvl="0" w:tplc="DF9022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8"/>
  </w:num>
  <w:num w:numId="4">
    <w:abstractNumId w:val="13"/>
  </w:num>
  <w:num w:numId="5">
    <w:abstractNumId w:val="19"/>
  </w:num>
  <w:num w:numId="6">
    <w:abstractNumId w:val="8"/>
  </w:num>
  <w:num w:numId="7">
    <w:abstractNumId w:val="7"/>
  </w:num>
  <w:num w:numId="8">
    <w:abstractNumId w:val="5"/>
  </w:num>
  <w:num w:numId="9">
    <w:abstractNumId w:val="11"/>
  </w:num>
  <w:num w:numId="10">
    <w:abstractNumId w:val="9"/>
  </w:num>
  <w:num w:numId="11">
    <w:abstractNumId w:val="16"/>
  </w:num>
  <w:num w:numId="12">
    <w:abstractNumId w:val="3"/>
  </w:num>
  <w:num w:numId="13">
    <w:abstractNumId w:val="2"/>
  </w:num>
  <w:num w:numId="14">
    <w:abstractNumId w:val="17"/>
  </w:num>
  <w:num w:numId="15">
    <w:abstractNumId w:val="6"/>
  </w:num>
  <w:num w:numId="16">
    <w:abstractNumId w:val="14"/>
  </w:num>
  <w:num w:numId="17">
    <w:abstractNumId w:val="12"/>
  </w:num>
  <w:num w:numId="18">
    <w:abstractNumId w:val="15"/>
  </w:num>
  <w:num w:numId="19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291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44F9"/>
    <w:rsid w:val="000458EA"/>
    <w:rsid w:val="000476AA"/>
    <w:rsid w:val="000477F0"/>
    <w:rsid w:val="00047A0A"/>
    <w:rsid w:val="00050571"/>
    <w:rsid w:val="0005117E"/>
    <w:rsid w:val="000524A4"/>
    <w:rsid w:val="00052AD7"/>
    <w:rsid w:val="00053564"/>
    <w:rsid w:val="00053CFB"/>
    <w:rsid w:val="00055C8F"/>
    <w:rsid w:val="0006186E"/>
    <w:rsid w:val="000633E1"/>
    <w:rsid w:val="000647DE"/>
    <w:rsid w:val="00064BBC"/>
    <w:rsid w:val="00072CD5"/>
    <w:rsid w:val="00073864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0291"/>
    <w:rsid w:val="000F29F4"/>
    <w:rsid w:val="000F3753"/>
    <w:rsid w:val="000F52B8"/>
    <w:rsid w:val="000F558B"/>
    <w:rsid w:val="001018EE"/>
    <w:rsid w:val="00102E80"/>
    <w:rsid w:val="001043CE"/>
    <w:rsid w:val="001044D0"/>
    <w:rsid w:val="00111E36"/>
    <w:rsid w:val="00114DB8"/>
    <w:rsid w:val="00115345"/>
    <w:rsid w:val="00115378"/>
    <w:rsid w:val="001154F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1317"/>
    <w:rsid w:val="001820CC"/>
    <w:rsid w:val="00182DBF"/>
    <w:rsid w:val="001941DC"/>
    <w:rsid w:val="00195F27"/>
    <w:rsid w:val="001978D8"/>
    <w:rsid w:val="001A04D0"/>
    <w:rsid w:val="001A176D"/>
    <w:rsid w:val="001A22AA"/>
    <w:rsid w:val="001A43A9"/>
    <w:rsid w:val="001A5436"/>
    <w:rsid w:val="001A7E05"/>
    <w:rsid w:val="001B1F8E"/>
    <w:rsid w:val="001B3168"/>
    <w:rsid w:val="001B3219"/>
    <w:rsid w:val="001B32F9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234"/>
    <w:rsid w:val="00227DB5"/>
    <w:rsid w:val="00227E84"/>
    <w:rsid w:val="002309FC"/>
    <w:rsid w:val="00232FEE"/>
    <w:rsid w:val="002340F5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17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66A0"/>
    <w:rsid w:val="002C0735"/>
    <w:rsid w:val="002C0810"/>
    <w:rsid w:val="002C0E37"/>
    <w:rsid w:val="002C509E"/>
    <w:rsid w:val="002C5DB0"/>
    <w:rsid w:val="002C6660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3DE"/>
    <w:rsid w:val="003054CF"/>
    <w:rsid w:val="00307D49"/>
    <w:rsid w:val="00307DCC"/>
    <w:rsid w:val="0031223F"/>
    <w:rsid w:val="00313DF7"/>
    <w:rsid w:val="00313EA4"/>
    <w:rsid w:val="003168E6"/>
    <w:rsid w:val="0032065E"/>
    <w:rsid w:val="00320A93"/>
    <w:rsid w:val="00326A45"/>
    <w:rsid w:val="00331769"/>
    <w:rsid w:val="00333BC6"/>
    <w:rsid w:val="003365AE"/>
    <w:rsid w:val="00337BD1"/>
    <w:rsid w:val="00341E67"/>
    <w:rsid w:val="00341EB8"/>
    <w:rsid w:val="0035089C"/>
    <w:rsid w:val="00350E81"/>
    <w:rsid w:val="003539AE"/>
    <w:rsid w:val="0035462A"/>
    <w:rsid w:val="00354B9A"/>
    <w:rsid w:val="00355F9B"/>
    <w:rsid w:val="003569FD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1CF0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1BC8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4BFC"/>
    <w:rsid w:val="004A5139"/>
    <w:rsid w:val="004A551C"/>
    <w:rsid w:val="004A559A"/>
    <w:rsid w:val="004A6C15"/>
    <w:rsid w:val="004A7B1B"/>
    <w:rsid w:val="004B1467"/>
    <w:rsid w:val="004B584F"/>
    <w:rsid w:val="004B5BF2"/>
    <w:rsid w:val="004C1744"/>
    <w:rsid w:val="004C37D0"/>
    <w:rsid w:val="004C3B3D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7097"/>
    <w:rsid w:val="00537CEE"/>
    <w:rsid w:val="00537F0B"/>
    <w:rsid w:val="005409CC"/>
    <w:rsid w:val="00542834"/>
    <w:rsid w:val="00542A69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6102"/>
    <w:rsid w:val="005762E3"/>
    <w:rsid w:val="00577658"/>
    <w:rsid w:val="00581976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6531"/>
    <w:rsid w:val="0067658D"/>
    <w:rsid w:val="00676D94"/>
    <w:rsid w:val="00682D77"/>
    <w:rsid w:val="006871CA"/>
    <w:rsid w:val="006961D4"/>
    <w:rsid w:val="006A107A"/>
    <w:rsid w:val="006A1FB2"/>
    <w:rsid w:val="006A24DA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700060"/>
    <w:rsid w:val="0070068C"/>
    <w:rsid w:val="00700C91"/>
    <w:rsid w:val="007028E7"/>
    <w:rsid w:val="00703974"/>
    <w:rsid w:val="007052F9"/>
    <w:rsid w:val="00705783"/>
    <w:rsid w:val="00705955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2056D"/>
    <w:rsid w:val="007213F3"/>
    <w:rsid w:val="007222E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A1790"/>
    <w:rsid w:val="007A2D60"/>
    <w:rsid w:val="007A4003"/>
    <w:rsid w:val="007A4981"/>
    <w:rsid w:val="007A5F50"/>
    <w:rsid w:val="007A771A"/>
    <w:rsid w:val="007B0E91"/>
    <w:rsid w:val="007B1F82"/>
    <w:rsid w:val="007B3495"/>
    <w:rsid w:val="007B35F4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92654"/>
    <w:rsid w:val="008926AB"/>
    <w:rsid w:val="0089532F"/>
    <w:rsid w:val="00896316"/>
    <w:rsid w:val="00896711"/>
    <w:rsid w:val="008A173F"/>
    <w:rsid w:val="008A715C"/>
    <w:rsid w:val="008A7419"/>
    <w:rsid w:val="008B3182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63EB"/>
    <w:rsid w:val="00936CE0"/>
    <w:rsid w:val="0094124B"/>
    <w:rsid w:val="00942310"/>
    <w:rsid w:val="00943A88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67AEF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77D3"/>
    <w:rsid w:val="009C1056"/>
    <w:rsid w:val="009C5567"/>
    <w:rsid w:val="009C5D40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3ECB"/>
    <w:rsid w:val="00A2505B"/>
    <w:rsid w:val="00A2784D"/>
    <w:rsid w:val="00A324B8"/>
    <w:rsid w:val="00A3314B"/>
    <w:rsid w:val="00A34EE6"/>
    <w:rsid w:val="00A36012"/>
    <w:rsid w:val="00A3689F"/>
    <w:rsid w:val="00A377EC"/>
    <w:rsid w:val="00A41FBC"/>
    <w:rsid w:val="00A45B45"/>
    <w:rsid w:val="00A45E9F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5ACB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9A"/>
    <w:rsid w:val="00BE5318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81097"/>
    <w:rsid w:val="00C820CD"/>
    <w:rsid w:val="00C87476"/>
    <w:rsid w:val="00C90462"/>
    <w:rsid w:val="00C90958"/>
    <w:rsid w:val="00C923E3"/>
    <w:rsid w:val="00C92AD9"/>
    <w:rsid w:val="00C943AB"/>
    <w:rsid w:val="00C9660F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7611"/>
    <w:rsid w:val="00CC22D2"/>
    <w:rsid w:val="00CC4367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18ED"/>
    <w:rsid w:val="00D234D7"/>
    <w:rsid w:val="00D26ED3"/>
    <w:rsid w:val="00D3081E"/>
    <w:rsid w:val="00D30ED4"/>
    <w:rsid w:val="00D30FB3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5B74"/>
    <w:rsid w:val="00DB65C1"/>
    <w:rsid w:val="00DB724A"/>
    <w:rsid w:val="00DB7F73"/>
    <w:rsid w:val="00DC0080"/>
    <w:rsid w:val="00DC161A"/>
    <w:rsid w:val="00DC2944"/>
    <w:rsid w:val="00DC4707"/>
    <w:rsid w:val="00DC769B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4411"/>
    <w:rsid w:val="00E15053"/>
    <w:rsid w:val="00E172E8"/>
    <w:rsid w:val="00E1748F"/>
    <w:rsid w:val="00E21F2A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32E3"/>
    <w:rsid w:val="00F05212"/>
    <w:rsid w:val="00F055A1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3EEE"/>
    <w:rsid w:val="00FF365E"/>
    <w:rsid w:val="00FF43BF"/>
    <w:rsid w:val="00FF66CE"/>
    <w:rsid w:val="00FF6B0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SKSTAT_MONTEV\archivi_segreteria_didattica\Modulistica.%20Carta%20intestata%20Aggiornata%2001.02.2016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C4C37-CF63-49CD-B0E2-D6F44077F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38</TotalTime>
  <Pages>1</Pages>
  <Words>339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bianchi donatella</dc:creator>
  <cp:lastModifiedBy>bianchi donatella</cp:lastModifiedBy>
  <cp:revision>5</cp:revision>
  <cp:lastPrinted>2016-12-12T15:36:00Z</cp:lastPrinted>
  <dcterms:created xsi:type="dcterms:W3CDTF">2016-11-23T16:08:00Z</dcterms:created>
  <dcterms:modified xsi:type="dcterms:W3CDTF">2016-12-12T15:37:00Z</dcterms:modified>
</cp:coreProperties>
</file>