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781" w:rsidRDefault="00466E19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RICHIESTA DI RIATTIVAZIONE</w:t>
      </w:r>
      <w:r w:rsidR="003E74B6">
        <w:rPr>
          <w:b/>
          <w:bCs/>
          <w:sz w:val="28"/>
          <w:szCs w:val="28"/>
        </w:rPr>
        <w:t xml:space="preserve"> DELLA CARRIERA</w:t>
      </w:r>
      <w:r>
        <w:rPr>
          <w:b/>
          <w:bCs/>
          <w:sz w:val="28"/>
          <w:szCs w:val="28"/>
        </w:rPr>
        <w:t xml:space="preserve"> SCOLASTICA DOPO UN PERIODO DI SOSPENSIONE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Il sottoscritto _____</w:t>
      </w:r>
      <w:r w:rsidR="003E74B6">
        <w:rPr>
          <w:sz w:val="24"/>
          <w:szCs w:val="24"/>
        </w:rPr>
        <w:t>_______________________________ nato a __________________________</w:t>
      </w: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466E19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CHIEDE LA RIATTIVAZIONE DELLA CARRIERA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66E19" w:rsidRDefault="00466E19" w:rsidP="007C4781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</w:rPr>
        <w:t>l corso di _____________________</w:t>
      </w:r>
      <w:r>
        <w:rPr>
          <w:sz w:val="24"/>
          <w:szCs w:val="24"/>
        </w:rPr>
        <w:t xml:space="preserve"> per l’A.A. _____________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in corso)          (fuori corso)</w:t>
      </w: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TRIENNIO I LIVELLO                                                                                 BIENNIO II LIVELLO</w:t>
      </w: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466E19" w:rsidRDefault="00466E19" w:rsidP="00466E19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ESSENDO VENUTA MENO LA CAUSA DELLA SOSPENSIONE PER:</w:t>
      </w:r>
    </w:p>
    <w:p w:rsidR="00466E19" w:rsidRDefault="00466E19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bookmarkStart w:id="0" w:name="_GoBack"/>
      <w:bookmarkEnd w:id="0"/>
    </w:p>
    <w:p w:rsidR="007C4781" w:rsidRDefault="007C4781" w:rsidP="007C4781">
      <w:pPr>
        <w:suppressAutoHyphens w:val="0"/>
        <w:autoSpaceDE w:val="0"/>
        <w:autoSpaceDN w:val="0"/>
        <w:adjustRightInd w:val="0"/>
        <w:ind w:left="5672" w:firstLine="709"/>
        <w:rPr>
          <w:sz w:val="24"/>
          <w:szCs w:val="24"/>
        </w:rPr>
      </w:pPr>
      <w:r>
        <w:rPr>
          <w:sz w:val="24"/>
          <w:szCs w:val="24"/>
        </w:rPr>
        <w:t>Firma del richiedente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Cremona, ___/____/ ____</w:t>
      </w: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3E74B6" w:rsidRDefault="003E74B6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7C4781" w:rsidRDefault="007C4781" w:rsidP="007C4781">
      <w:pPr>
        <w:suppressAutoHyphens w:val="0"/>
        <w:autoSpaceDE w:val="0"/>
        <w:autoSpaceDN w:val="0"/>
        <w:adjustRightInd w:val="0"/>
        <w:rPr>
          <w:i/>
          <w:iCs/>
        </w:rPr>
      </w:pPr>
    </w:p>
    <w:p w:rsidR="00E67355" w:rsidRPr="003E74B6" w:rsidRDefault="003E74B6" w:rsidP="007C4781">
      <w:pPr>
        <w:suppressAutoHyphens w:val="0"/>
        <w:autoSpaceDE w:val="0"/>
        <w:autoSpaceDN w:val="0"/>
        <w:adjustRightInd w:val="0"/>
        <w:rPr>
          <w:sz w:val="24"/>
          <w:szCs w:val="24"/>
        </w:rPr>
      </w:pPr>
      <w:r>
        <w:rPr>
          <w:iCs/>
        </w:rPr>
        <w:t>VISTA DEL DIRETTORE PROF. ANDREA CIGNI     ______________________________________________</w:t>
      </w:r>
    </w:p>
    <w:p w:rsidR="007C4781" w:rsidRDefault="007C4781" w:rsidP="007C4781">
      <w:pPr>
        <w:rPr>
          <w:sz w:val="24"/>
          <w:szCs w:val="24"/>
        </w:rPr>
      </w:pPr>
    </w:p>
    <w:p w:rsidR="007C4781" w:rsidRPr="000444F9" w:rsidRDefault="007C4781" w:rsidP="003E74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C4781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781" w:rsidRDefault="007C4781">
      <w:r>
        <w:separator/>
      </w:r>
    </w:p>
  </w:endnote>
  <w:endnote w:type="continuationSeparator" w:id="0">
    <w:p w:rsidR="007C4781" w:rsidRDefault="007C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7C4781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66E19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466E19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781" w:rsidRDefault="007C4781">
      <w:r>
        <w:separator/>
      </w:r>
    </w:p>
  </w:footnote>
  <w:footnote w:type="continuationSeparator" w:id="0">
    <w:p w:rsidR="007C4781" w:rsidRDefault="007C4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7C4781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BBAE8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8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4B6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6E19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4781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EC2B8C6-9059-4233-B19B-6B67672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7900C-4C6D-465A-9C72-C8D2BD78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20</TotalTime>
  <Pages>1</Pages>
  <Words>62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Viola Aiani</cp:lastModifiedBy>
  <cp:revision>3</cp:revision>
  <cp:lastPrinted>2011-01-10T23:18:00Z</cp:lastPrinted>
  <dcterms:created xsi:type="dcterms:W3CDTF">2017-01-31T11:30:00Z</dcterms:created>
  <dcterms:modified xsi:type="dcterms:W3CDTF">2017-01-31T11:53:00Z</dcterms:modified>
</cp:coreProperties>
</file>