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781" w:rsidRDefault="00096303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DOMANDA DI TRASFERIMENTO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Il sottoscritto _____</w:t>
      </w:r>
      <w:r w:rsidR="003E74B6">
        <w:rPr>
          <w:sz w:val="24"/>
          <w:szCs w:val="24"/>
        </w:rPr>
        <w:t>_______________________________ nato a __________________________</w:t>
      </w: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il ___________________ residente a _________________________________________________</w:t>
      </w: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in via _________________________________________ tel. ______________________________</w:t>
      </w: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e-mail _________________________________ iscritto all’A.A. ______________________ al</w:t>
      </w: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Conservatorio di __________________ al _______ anno di corso della scuola di _______________</w:t>
      </w:r>
    </w:p>
    <w:p w:rsidR="003E74B6" w:rsidRDefault="003E74B6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466E19" w:rsidRDefault="00466E19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466E19" w:rsidRDefault="00096303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TRIENNIO </w:t>
      </w:r>
      <w:r w:rsidR="00466E19">
        <w:rPr>
          <w:sz w:val="24"/>
          <w:szCs w:val="24"/>
        </w:rPr>
        <w:t xml:space="preserve">                                                                   </w:t>
      </w:r>
      <w:r>
        <w:rPr>
          <w:sz w:val="24"/>
          <w:szCs w:val="24"/>
        </w:rPr>
        <w:t xml:space="preserve">                                  BIENNIO</w:t>
      </w:r>
    </w:p>
    <w:p w:rsidR="00096303" w:rsidRDefault="00096303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096303" w:rsidRPr="00096303" w:rsidRDefault="00096303" w:rsidP="00096303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096303">
        <w:rPr>
          <w:b/>
          <w:sz w:val="24"/>
          <w:szCs w:val="24"/>
        </w:rPr>
        <w:t>CHIEDE</w:t>
      </w:r>
    </w:p>
    <w:p w:rsidR="00466E19" w:rsidRDefault="00466E19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466E19" w:rsidRDefault="00AA0FE6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Il trasferimento presso</w:t>
      </w:r>
      <w:bookmarkStart w:id="0" w:name="_GoBack"/>
      <w:bookmarkEnd w:id="0"/>
      <w:r w:rsidR="00096303">
        <w:rPr>
          <w:sz w:val="24"/>
          <w:szCs w:val="24"/>
        </w:rPr>
        <w:t xml:space="preserve"> questo Conservatorio di musica per le seguenti motivazioni:</w:t>
      </w:r>
    </w:p>
    <w:p w:rsidR="00466E19" w:rsidRDefault="00466E19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3E74B6" w:rsidRDefault="003E74B6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Si allega Dichiarazione sostitutiva degli esami sostenuti.</w:t>
      </w: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096303" w:rsidRDefault="00096303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ind w:left="5672" w:firstLine="709"/>
        <w:rPr>
          <w:sz w:val="24"/>
          <w:szCs w:val="24"/>
        </w:rPr>
      </w:pPr>
      <w:r>
        <w:rPr>
          <w:sz w:val="24"/>
          <w:szCs w:val="24"/>
        </w:rPr>
        <w:t>Firma del richiedente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Cremona, ___/____/ 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3E74B6" w:rsidRDefault="003E74B6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3E74B6" w:rsidRDefault="003E74B6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7C4781" w:rsidRDefault="007C4781" w:rsidP="007C4781">
      <w:pPr>
        <w:rPr>
          <w:sz w:val="24"/>
          <w:szCs w:val="24"/>
        </w:rPr>
      </w:pPr>
    </w:p>
    <w:p w:rsidR="007C4781" w:rsidRPr="000444F9" w:rsidRDefault="007C4781" w:rsidP="003E74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C4781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781" w:rsidRDefault="007C4781">
      <w:r>
        <w:separator/>
      </w:r>
    </w:p>
  </w:endnote>
  <w:endnote w:type="continuationSeparator" w:id="0">
    <w:p w:rsidR="007C4781" w:rsidRDefault="007C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7C4781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AA0FE6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AA0FE6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781" w:rsidRDefault="007C4781">
      <w:r>
        <w:separator/>
      </w:r>
    </w:p>
  </w:footnote>
  <w:footnote w:type="continuationSeparator" w:id="0">
    <w:p w:rsidR="007C4781" w:rsidRDefault="007C4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7C4781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BBAE8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781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303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4B6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6E19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4781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0FE6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6EC2B8C6-9059-4233-B19B-6B67672F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ni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A94A0-49A2-4EB6-A010-3BFD8CF9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29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Viola Aiani</cp:lastModifiedBy>
  <cp:revision>5</cp:revision>
  <cp:lastPrinted>2011-01-10T23:18:00Z</cp:lastPrinted>
  <dcterms:created xsi:type="dcterms:W3CDTF">2017-01-31T11:30:00Z</dcterms:created>
  <dcterms:modified xsi:type="dcterms:W3CDTF">2017-02-21T09:44:00Z</dcterms:modified>
</cp:coreProperties>
</file>