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31" w:rsidRPr="006B22FC" w:rsidRDefault="00D03431" w:rsidP="006B22FC">
      <w:pPr>
        <w:rPr>
          <w:b/>
          <w:sz w:val="28"/>
          <w:szCs w:val="28"/>
        </w:rPr>
      </w:pPr>
      <w:r w:rsidRPr="006B22FC">
        <w:rPr>
          <w:b/>
          <w:sz w:val="28"/>
          <w:szCs w:val="28"/>
        </w:rPr>
        <w:t>CORSI PER CONSEGUIMENTO 24 CFA</w:t>
      </w:r>
      <w:r w:rsidR="006B22FC" w:rsidRPr="006B22FC">
        <w:rPr>
          <w:b/>
          <w:sz w:val="28"/>
          <w:szCs w:val="28"/>
        </w:rPr>
        <w:t xml:space="preserve"> - </w:t>
      </w:r>
      <w:r w:rsidRPr="006B22FC">
        <w:rPr>
          <w:b/>
          <w:sz w:val="28"/>
          <w:szCs w:val="28"/>
        </w:rPr>
        <w:t>CALENDARIO LEZIONI</w:t>
      </w:r>
    </w:p>
    <w:p w:rsidR="00D03431" w:rsidRDefault="00D03431" w:rsidP="000444F9"/>
    <w:p w:rsidR="00D03431" w:rsidRDefault="00D03431" w:rsidP="000444F9"/>
    <w:p w:rsidR="00D03431" w:rsidRDefault="00D03431" w:rsidP="000444F9">
      <w:pPr>
        <w:rPr>
          <w:sz w:val="28"/>
          <w:szCs w:val="28"/>
        </w:rPr>
      </w:pPr>
      <w:r w:rsidRPr="00D03431">
        <w:rPr>
          <w:sz w:val="28"/>
          <w:szCs w:val="28"/>
        </w:rPr>
        <w:t>Tutte le lezioni si terranno presso l’Istituto Superiore di Studi Musicali “Claudio Monteverdi”, via Realdo Colombo 1 – Cremona.</w:t>
      </w:r>
    </w:p>
    <w:p w:rsidR="00D03431" w:rsidRDefault="00D03431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t>AREA 1: PEDAGOGIA MUSICALE</w:t>
      </w:r>
    </w:p>
    <w:p w:rsidR="00D03431" w:rsidRDefault="00D03431" w:rsidP="000444F9">
      <w:pPr>
        <w:rPr>
          <w:sz w:val="28"/>
          <w:szCs w:val="28"/>
        </w:rPr>
      </w:pPr>
      <w:r w:rsidRPr="0007434D">
        <w:rPr>
          <w:sz w:val="28"/>
          <w:szCs w:val="28"/>
        </w:rPr>
        <w:t>Docente: Prof.</w:t>
      </w:r>
      <w:r w:rsidR="0007434D">
        <w:rPr>
          <w:sz w:val="28"/>
          <w:szCs w:val="28"/>
        </w:rPr>
        <w:t xml:space="preserve"> Pietro Diambrini</w:t>
      </w:r>
      <w:r w:rsidR="006F5F10">
        <w:rPr>
          <w:sz w:val="28"/>
          <w:szCs w:val="28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6B22FC">
        <w:tc>
          <w:tcPr>
            <w:tcW w:w="9628" w:type="dxa"/>
          </w:tcPr>
          <w:p w:rsidR="00D03431" w:rsidRPr="006F5F10" w:rsidRDefault="00D03431" w:rsidP="000444F9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CODD/04 Pedagogia Musicale (6 crediti – 24 ore)</w:t>
            </w:r>
          </w:p>
        </w:tc>
      </w:tr>
      <w:tr w:rsidR="00D03431" w:rsidTr="006B22FC">
        <w:tc>
          <w:tcPr>
            <w:tcW w:w="9628" w:type="dxa"/>
          </w:tcPr>
          <w:p w:rsidR="00D03431" w:rsidRDefault="002E7A64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febbraio ore 16</w:t>
            </w:r>
            <w:r w:rsidR="00D40926">
              <w:rPr>
                <w:sz w:val="28"/>
                <w:szCs w:val="28"/>
              </w:rPr>
              <w:t>-17</w:t>
            </w:r>
            <w:r w:rsidR="00E1406E"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D03431" w:rsidTr="006B22FC">
        <w:tc>
          <w:tcPr>
            <w:tcW w:w="9628" w:type="dxa"/>
          </w:tcPr>
          <w:p w:rsidR="00D03431" w:rsidRDefault="00F331C3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febbraio ore 15.30-17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D03431" w:rsidTr="006B22FC">
        <w:tc>
          <w:tcPr>
            <w:tcW w:w="9628" w:type="dxa"/>
          </w:tcPr>
          <w:p w:rsidR="00D03431" w:rsidRDefault="00E1406E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 marzo ore 11-13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Mercoledì 13 marzo ore </w:t>
            </w:r>
            <w:r w:rsidR="002E7A64">
              <w:rPr>
                <w:sz w:val="28"/>
                <w:szCs w:val="28"/>
              </w:rPr>
              <w:t>16</w:t>
            </w:r>
            <w:r w:rsidR="00D40926">
              <w:rPr>
                <w:sz w:val="28"/>
                <w:szCs w:val="28"/>
              </w:rPr>
              <w:t>-17</w:t>
            </w:r>
            <w:r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14.30-16.3</w:t>
            </w:r>
            <w:r w:rsidR="00F331C3">
              <w:rPr>
                <w:sz w:val="28"/>
                <w:szCs w:val="28"/>
              </w:rPr>
              <w:t>0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15 marzo ore 11-13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marzo ore 16</w:t>
            </w:r>
            <w:r w:rsidR="00D40926">
              <w:rPr>
                <w:sz w:val="28"/>
                <w:szCs w:val="28"/>
              </w:rPr>
              <w:t>-17</w:t>
            </w:r>
            <w:r w:rsidR="00E1406E"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14.30-16.30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29 marzo ore 11-13</w:t>
            </w:r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2F1499" w:rsidRDefault="002F1499" w:rsidP="000444F9">
      <w:pPr>
        <w:rPr>
          <w:sz w:val="28"/>
          <w:szCs w:val="28"/>
        </w:rPr>
      </w:pPr>
    </w:p>
    <w:p w:rsidR="002F1499" w:rsidRPr="00D03431" w:rsidRDefault="002F1499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t>AREA 2: PSICOLOGIA MUSICALE</w:t>
      </w:r>
    </w:p>
    <w:p w:rsidR="00D03431" w:rsidRDefault="00D03431" w:rsidP="006B22FC">
      <w:pPr>
        <w:rPr>
          <w:sz w:val="28"/>
          <w:szCs w:val="28"/>
        </w:rPr>
      </w:pPr>
      <w:r w:rsidRPr="0007434D">
        <w:rPr>
          <w:sz w:val="28"/>
          <w:szCs w:val="28"/>
        </w:rPr>
        <w:t xml:space="preserve">Docente: </w:t>
      </w:r>
      <w:r w:rsidR="006B22FC" w:rsidRPr="0007434D">
        <w:rPr>
          <w:sz w:val="28"/>
          <w:szCs w:val="28"/>
        </w:rPr>
        <w:t>Prof.</w:t>
      </w:r>
      <w:r w:rsidR="0007434D">
        <w:rPr>
          <w:sz w:val="28"/>
          <w:szCs w:val="28"/>
        </w:rPr>
        <w:t xml:space="preserve"> Pietro Diambrini</w:t>
      </w:r>
    </w:p>
    <w:p w:rsidR="00D03431" w:rsidRDefault="00D03431" w:rsidP="00D03431">
      <w:pPr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846B20">
        <w:tc>
          <w:tcPr>
            <w:tcW w:w="962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CODD/04 Psicologia Musicale (6 crediti – 24 ore)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febbraio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febbraio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 marzo ore 9-11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13 marzo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15 marzo ore 9-11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marzo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29 marzo ore 9-11</w:t>
            </w:r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EF394C" w:rsidRDefault="00EF394C" w:rsidP="000444F9">
      <w:pPr>
        <w:rPr>
          <w:sz w:val="28"/>
          <w:szCs w:val="28"/>
        </w:rPr>
      </w:pPr>
    </w:p>
    <w:p w:rsidR="00EF394C" w:rsidRDefault="00EF394C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AREA 3: ANTROPOLOGIA</w:t>
      </w:r>
    </w:p>
    <w:p w:rsidR="0007434D" w:rsidRDefault="0007434D" w:rsidP="00D03431">
      <w:pPr>
        <w:jc w:val="center"/>
        <w:rPr>
          <w:sz w:val="28"/>
          <w:szCs w:val="28"/>
        </w:rPr>
      </w:pPr>
    </w:p>
    <w:p w:rsidR="00D03431" w:rsidRDefault="0007434D" w:rsidP="00D03431">
      <w:pPr>
        <w:rPr>
          <w:sz w:val="28"/>
          <w:szCs w:val="28"/>
        </w:rPr>
      </w:pPr>
      <w:r>
        <w:rPr>
          <w:sz w:val="28"/>
          <w:szCs w:val="28"/>
        </w:rPr>
        <w:t>Docente: Prof. Giangiorgio Satragni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2B43FA">
        <w:tc>
          <w:tcPr>
            <w:tcW w:w="977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CODD/06 Metodologia d’indagine storico musicale (6 crediti – 24 ore)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12 febbraio ore 12.30-16.30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</w:t>
            </w:r>
            <w:r w:rsidR="005214F6">
              <w:rPr>
                <w:sz w:val="28"/>
                <w:szCs w:val="28"/>
              </w:rPr>
              <w:t>rtedì 19 febbraio ore 12.00-16.0</w:t>
            </w:r>
            <w:r>
              <w:rPr>
                <w:sz w:val="28"/>
                <w:szCs w:val="28"/>
              </w:rPr>
              <w:t>0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</w:t>
            </w:r>
            <w:r w:rsidR="005214F6">
              <w:rPr>
                <w:sz w:val="28"/>
                <w:szCs w:val="28"/>
              </w:rPr>
              <w:t>rtedì 26 febbraio ore 12.00-16.0</w:t>
            </w:r>
            <w:r>
              <w:rPr>
                <w:sz w:val="28"/>
                <w:szCs w:val="28"/>
              </w:rPr>
              <w:t>0</w:t>
            </w:r>
            <w:r w:rsidR="00E04A72">
              <w:rPr>
                <w:sz w:val="28"/>
                <w:szCs w:val="28"/>
              </w:rPr>
              <w:t xml:space="preserve"> </w:t>
            </w:r>
            <w:proofErr w:type="gramStart"/>
            <w:r w:rsidR="00E04A72">
              <w:rPr>
                <w:sz w:val="28"/>
                <w:szCs w:val="28"/>
              </w:rPr>
              <w:t xml:space="preserve">   (</w:t>
            </w:r>
            <w:proofErr w:type="gramEnd"/>
            <w:r w:rsidR="00E04A72">
              <w:rPr>
                <w:sz w:val="28"/>
                <w:szCs w:val="28"/>
              </w:rPr>
              <w:t>da confermare)</w:t>
            </w:r>
          </w:p>
        </w:tc>
      </w:tr>
      <w:tr w:rsidR="00D03431" w:rsidTr="002B43FA">
        <w:tc>
          <w:tcPr>
            <w:tcW w:w="9778" w:type="dxa"/>
          </w:tcPr>
          <w:p w:rsidR="00D03431" w:rsidRDefault="005214F6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5 marzo ore 12.00-16.0</w:t>
            </w:r>
            <w:r w:rsidR="00304415">
              <w:rPr>
                <w:sz w:val="28"/>
                <w:szCs w:val="28"/>
              </w:rPr>
              <w:t>0</w:t>
            </w:r>
          </w:p>
        </w:tc>
      </w:tr>
      <w:tr w:rsidR="006F5F10" w:rsidTr="002B43FA">
        <w:tc>
          <w:tcPr>
            <w:tcW w:w="9778" w:type="dxa"/>
          </w:tcPr>
          <w:p w:rsidR="006F5F10" w:rsidRDefault="005214F6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12 marzo ore 12.00-16.0</w:t>
            </w:r>
            <w:r w:rsidR="00304415">
              <w:rPr>
                <w:sz w:val="28"/>
                <w:szCs w:val="28"/>
              </w:rPr>
              <w:t>0</w:t>
            </w:r>
          </w:p>
        </w:tc>
      </w:tr>
      <w:tr w:rsidR="006F5F10" w:rsidTr="002B43FA">
        <w:tc>
          <w:tcPr>
            <w:tcW w:w="9778" w:type="dxa"/>
          </w:tcPr>
          <w:p w:rsidR="006F5F10" w:rsidRDefault="005214F6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19 marzo ore 12.00-16.0</w:t>
            </w:r>
            <w:r w:rsidR="00E04A72">
              <w:rPr>
                <w:sz w:val="28"/>
                <w:szCs w:val="28"/>
              </w:rPr>
              <w:t>0</w:t>
            </w:r>
          </w:p>
        </w:tc>
      </w:tr>
      <w:tr w:rsidR="006F5F10" w:rsidTr="002B43FA">
        <w:tc>
          <w:tcPr>
            <w:tcW w:w="9778" w:type="dxa"/>
          </w:tcPr>
          <w:p w:rsidR="006F5F10" w:rsidRDefault="005214F6" w:rsidP="00E04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26 marzo ore 12.00-16.0</w:t>
            </w:r>
            <w:r w:rsidR="00E04A72">
              <w:rPr>
                <w:sz w:val="28"/>
                <w:szCs w:val="28"/>
              </w:rPr>
              <w:t xml:space="preserve">0 </w:t>
            </w:r>
            <w:r w:rsidR="007D246D">
              <w:rPr>
                <w:sz w:val="28"/>
                <w:szCs w:val="28"/>
              </w:rPr>
              <w:t xml:space="preserve">   </w:t>
            </w:r>
            <w:proofErr w:type="gramStart"/>
            <w:r w:rsidR="007D246D">
              <w:rPr>
                <w:sz w:val="28"/>
                <w:szCs w:val="28"/>
              </w:rPr>
              <w:t xml:space="preserve">  </w:t>
            </w:r>
            <w:r w:rsidR="00E04A72">
              <w:rPr>
                <w:sz w:val="28"/>
                <w:szCs w:val="28"/>
              </w:rPr>
              <w:t xml:space="preserve"> (</w:t>
            </w:r>
            <w:proofErr w:type="gramEnd"/>
            <w:r w:rsidR="00E04A72">
              <w:rPr>
                <w:sz w:val="28"/>
                <w:szCs w:val="28"/>
              </w:rPr>
              <w:t>da confermare)</w:t>
            </w:r>
          </w:p>
        </w:tc>
      </w:tr>
      <w:tr w:rsidR="006F5F10" w:rsidTr="002B43FA">
        <w:tc>
          <w:tcPr>
            <w:tcW w:w="9778" w:type="dxa"/>
          </w:tcPr>
          <w:p w:rsidR="006F5F10" w:rsidRDefault="005214F6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2 Aprile ore 12.00-16.00 (esercitazione)</w:t>
            </w:r>
          </w:p>
        </w:tc>
      </w:tr>
      <w:tr w:rsidR="005214F6" w:rsidTr="002B43FA">
        <w:tc>
          <w:tcPr>
            <w:tcW w:w="9778" w:type="dxa"/>
          </w:tcPr>
          <w:p w:rsidR="005214F6" w:rsidRDefault="005214F6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9</w:t>
            </w:r>
            <w:r>
              <w:rPr>
                <w:sz w:val="28"/>
                <w:szCs w:val="28"/>
              </w:rPr>
              <w:t xml:space="preserve"> Aprile ore 12.00-16.00 (esercitazione)</w:t>
            </w:r>
          </w:p>
        </w:tc>
      </w:tr>
      <w:tr w:rsidR="005214F6" w:rsidTr="002B43FA">
        <w:tc>
          <w:tcPr>
            <w:tcW w:w="9778" w:type="dxa"/>
          </w:tcPr>
          <w:p w:rsidR="005214F6" w:rsidRDefault="005214F6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16</w:t>
            </w:r>
            <w:r>
              <w:rPr>
                <w:sz w:val="28"/>
                <w:szCs w:val="28"/>
              </w:rPr>
              <w:t xml:space="preserve"> Aprile ore 12.00-16.00 (esercitazione)</w:t>
            </w:r>
            <w:bookmarkStart w:id="0" w:name="_GoBack"/>
            <w:bookmarkEnd w:id="0"/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D03431" w:rsidRDefault="00D03431" w:rsidP="000444F9">
      <w:pPr>
        <w:rPr>
          <w:sz w:val="28"/>
          <w:szCs w:val="28"/>
        </w:rPr>
      </w:pPr>
    </w:p>
    <w:p w:rsidR="00D03431" w:rsidRDefault="00D03431" w:rsidP="000444F9">
      <w:pPr>
        <w:rPr>
          <w:sz w:val="28"/>
          <w:szCs w:val="28"/>
        </w:rPr>
      </w:pPr>
    </w:p>
    <w:p w:rsidR="00D03431" w:rsidRPr="0007434D" w:rsidRDefault="00D03431" w:rsidP="00D03431">
      <w:pPr>
        <w:jc w:val="center"/>
        <w:rPr>
          <w:sz w:val="28"/>
          <w:szCs w:val="28"/>
        </w:rPr>
      </w:pPr>
      <w:r w:rsidRPr="0007434D">
        <w:rPr>
          <w:sz w:val="28"/>
          <w:szCs w:val="28"/>
        </w:rPr>
        <w:t>AREA 4: METODOLOGIE E TECNOLOGIE DIDATTICHE</w:t>
      </w:r>
    </w:p>
    <w:p w:rsidR="00D03431" w:rsidRDefault="00D03431" w:rsidP="006B22FC">
      <w:pPr>
        <w:rPr>
          <w:sz w:val="28"/>
          <w:szCs w:val="28"/>
        </w:rPr>
      </w:pPr>
      <w:r w:rsidRPr="0007434D">
        <w:rPr>
          <w:sz w:val="28"/>
          <w:szCs w:val="28"/>
        </w:rPr>
        <w:t>Docente: Prof.</w:t>
      </w:r>
      <w:r w:rsidR="003A07A4">
        <w:rPr>
          <w:sz w:val="28"/>
          <w:szCs w:val="28"/>
        </w:rPr>
        <w:t xml:space="preserve"> </w:t>
      </w:r>
      <w:r w:rsidR="0007434D">
        <w:rPr>
          <w:sz w:val="28"/>
          <w:szCs w:val="28"/>
        </w:rPr>
        <w:t>Giuseppe Caffi</w:t>
      </w:r>
    </w:p>
    <w:p w:rsidR="00D03431" w:rsidRDefault="00D03431" w:rsidP="00D03431">
      <w:pPr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2B43FA">
        <w:tc>
          <w:tcPr>
            <w:tcW w:w="977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CODD/02 Tecniche di arrangiamento e trascrizione (6 crediti – 24 ore)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7 febbraio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febbraio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E34094" w:rsidP="00E3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</w:t>
            </w:r>
            <w:r w:rsidR="00392A6F">
              <w:rPr>
                <w:sz w:val="28"/>
                <w:szCs w:val="28"/>
              </w:rPr>
              <w:t>raio ore 13.30</w:t>
            </w:r>
            <w:r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E3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7 marzo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A19D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13-14.30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21 marzo ore 13.30</w:t>
            </w:r>
            <w:r w:rsidR="00564864">
              <w:rPr>
                <w:sz w:val="28"/>
                <w:szCs w:val="28"/>
              </w:rPr>
              <w:t>-15.30</w:t>
            </w:r>
          </w:p>
        </w:tc>
      </w:tr>
      <w:tr w:rsidR="00EA34E4" w:rsidTr="002B43FA">
        <w:tc>
          <w:tcPr>
            <w:tcW w:w="9778" w:type="dxa"/>
          </w:tcPr>
          <w:p w:rsidR="00EA34E4" w:rsidRDefault="00564864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13-14.30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Seguiranno aggiornamenti su prossime lezioni</w:t>
            </w:r>
          </w:p>
        </w:tc>
      </w:tr>
    </w:tbl>
    <w:p w:rsidR="00D03431" w:rsidRPr="000444F9" w:rsidRDefault="00D03431" w:rsidP="000444F9"/>
    <w:sectPr w:rsidR="00D03431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431" w:rsidRDefault="00D03431">
      <w:r>
        <w:separator/>
      </w:r>
    </w:p>
  </w:endnote>
  <w:endnote w:type="continuationSeparator" w:id="0">
    <w:p w:rsidR="00D03431" w:rsidRDefault="00D0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AC474C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5214F6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5214F6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431" w:rsidRDefault="00D03431">
      <w:r>
        <w:separator/>
      </w:r>
    </w:p>
  </w:footnote>
  <w:footnote w:type="continuationSeparator" w:id="0">
    <w:p w:rsidR="00D03431" w:rsidRDefault="00D03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AC474C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14CAF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3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434D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46B6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E7A64"/>
    <w:rsid w:val="002F09C1"/>
    <w:rsid w:val="002F0F44"/>
    <w:rsid w:val="002F1499"/>
    <w:rsid w:val="002F1F4B"/>
    <w:rsid w:val="002F40C3"/>
    <w:rsid w:val="002F4CEF"/>
    <w:rsid w:val="002F62DF"/>
    <w:rsid w:val="002F737A"/>
    <w:rsid w:val="002F7AF7"/>
    <w:rsid w:val="003023DE"/>
    <w:rsid w:val="00304415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2A6F"/>
    <w:rsid w:val="003955C7"/>
    <w:rsid w:val="0039648E"/>
    <w:rsid w:val="00396E01"/>
    <w:rsid w:val="003A07A4"/>
    <w:rsid w:val="003A19DF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4F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4864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22FC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5F10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246D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46B20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3A4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474C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385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3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0926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4A72"/>
    <w:rsid w:val="00E050FA"/>
    <w:rsid w:val="00E108BA"/>
    <w:rsid w:val="00E10BAA"/>
    <w:rsid w:val="00E113E9"/>
    <w:rsid w:val="00E116FE"/>
    <w:rsid w:val="00E11A14"/>
    <w:rsid w:val="00E1406E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09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34E4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94C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1C3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73E1D51C-AADC-4316-940E-B38B8461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54EF3-CF6A-49C9-92AC-FCD99A81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65</TotalTime>
  <Pages>2</Pages>
  <Words>297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Virginia Zani</cp:lastModifiedBy>
  <cp:revision>22</cp:revision>
  <cp:lastPrinted>2011-01-10T23:18:00Z</cp:lastPrinted>
  <dcterms:created xsi:type="dcterms:W3CDTF">2017-11-22T11:02:00Z</dcterms:created>
  <dcterms:modified xsi:type="dcterms:W3CDTF">2019-01-28T10:26:00Z</dcterms:modified>
</cp:coreProperties>
</file>