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8A3ED9" w:rsidRPr="008A3ED9" w14:paraId="385562B2" w14:textId="77777777" w:rsidTr="003A392B">
        <w:tc>
          <w:tcPr>
            <w:tcW w:w="9608" w:type="dxa"/>
          </w:tcPr>
          <w:p w14:paraId="41FDDD41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  <w:p w14:paraId="431DD0DE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sz w:val="32"/>
              </w:rPr>
            </w:pPr>
            <w:r w:rsidRPr="008A3ED9">
              <w:rPr>
                <w:rFonts w:ascii="Arial" w:hAnsi="Arial" w:cs="Arial"/>
                <w:b/>
                <w:sz w:val="32"/>
              </w:rPr>
              <w:t>Inquadramento Personale Docente</w:t>
            </w:r>
          </w:p>
          <w:p w14:paraId="69E2AEB6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8A3ED9" w:rsidRPr="008A3ED9" w14:paraId="64EAE2EA" w14:textId="77777777" w:rsidTr="003A392B">
        <w:tc>
          <w:tcPr>
            <w:tcW w:w="9608" w:type="dxa"/>
          </w:tcPr>
          <w:p w14:paraId="3EB813B1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p w14:paraId="36D83CA7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</w:rPr>
            </w:pPr>
            <w:r w:rsidRPr="008A3ED9">
              <w:rPr>
                <w:rFonts w:ascii="Arial" w:hAnsi="Arial" w:cs="Arial"/>
              </w:rPr>
              <w:t>_l_ sottoscritt___________________________________ nat_ a _________________________</w:t>
            </w:r>
          </w:p>
          <w:p w14:paraId="209B93DC" w14:textId="3A3E9A00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</w:rPr>
            </w:pPr>
            <w:r w:rsidRPr="008A3ED9">
              <w:rPr>
                <w:rFonts w:ascii="Arial" w:hAnsi="Arial" w:cs="Arial"/>
              </w:rPr>
              <w:t>(Prov. _____), il _______________________, codice fiscale ___________________________, cittadinanza ___________________, residente in _________________________ (Prov. _____), Via/Piazza ________________________________________ n. _____ c.a.p. ______, con domicilio in (omettere se coincide con la residenza) _______________________________ (Prov. _____), Via/Piazza ________________________________________ n. _____ c.a.p. ______, tel. ________________, cel. ________________, email _____________________________, pec</w:t>
            </w:r>
            <w:r w:rsidR="004474B4">
              <w:rPr>
                <w:rFonts w:ascii="Arial" w:hAnsi="Arial" w:cs="Arial"/>
              </w:rPr>
              <w:t xml:space="preserve"> (OBBLIGATORIO)</w:t>
            </w:r>
            <w:r w:rsidRPr="008A3ED9">
              <w:rPr>
                <w:rFonts w:ascii="Arial" w:hAnsi="Arial" w:cs="Arial"/>
              </w:rPr>
              <w:t xml:space="preserve"> _____________________________, impegnandosi a comunicare tempestivamente ogni eventuale variazione dei dati succitati.</w:t>
            </w:r>
          </w:p>
          <w:p w14:paraId="0B841373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</w:tc>
      </w:tr>
      <w:tr w:rsidR="008A3ED9" w:rsidRPr="008A3ED9" w14:paraId="7B6F0F22" w14:textId="77777777" w:rsidTr="003A392B">
        <w:tc>
          <w:tcPr>
            <w:tcW w:w="9608" w:type="dxa"/>
          </w:tcPr>
          <w:p w14:paraId="2210176E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  <w:p w14:paraId="5E5FAA6E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t>D I C H I A R A</w:t>
            </w:r>
          </w:p>
          <w:p w14:paraId="171A2524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p w14:paraId="610F8E1F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</w:rPr>
            </w:pPr>
            <w:r w:rsidRPr="008A3ED9">
              <w:rPr>
                <w:rFonts w:ascii="Arial" w:hAnsi="Arial" w:cs="Arial"/>
              </w:rPr>
              <w:t>sotto la propria personale responsabilità ai sensi dell’art. 46 e successivi del D.P.R. 28.12.2000, n. 445 e successive modifiche e integrazioni, consapevole delle responsabilità penali previste dall’art. 76 del D.P.R. 28.12.2000, n. 445 in caso di dichiarazioni mendaci, quanto segue:</w:t>
            </w:r>
          </w:p>
          <w:p w14:paraId="2CCC365F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</w:rPr>
            </w:pPr>
          </w:p>
          <w:p w14:paraId="314E9EB3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  <w:r w:rsidRPr="008A3ED9">
              <w:rPr>
                <w:rFonts w:ascii="Arial" w:hAnsi="Arial" w:cs="Arial"/>
                <w:b/>
                <w:sz w:val="18"/>
              </w:rPr>
              <w:t>(Barrare le caselle e compilare almeno una delle sezioni al fine dell’accoglimento della domanda)</w:t>
            </w:r>
          </w:p>
          <w:p w14:paraId="302AF7BE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8A3ED9" w:rsidRPr="008A3ED9" w14:paraId="3353D104" w14:textId="77777777" w:rsidTr="003A392B">
        <w:trPr>
          <w:trHeight w:val="1794"/>
        </w:trPr>
        <w:tc>
          <w:tcPr>
            <w:tcW w:w="9608" w:type="dxa"/>
          </w:tcPr>
          <w:p w14:paraId="6EA486C2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  <w:p w14:paraId="38D2A09C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>Indicare il settore disciplinare per il quale si PRESENTA domanda</w:t>
            </w:r>
          </w:p>
          <w:p w14:paraId="03685C50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91"/>
              <w:gridCol w:w="4691"/>
            </w:tblGrid>
            <w:tr w:rsidR="008A3ED9" w:rsidRPr="008A3ED9" w14:paraId="7B0DDD06" w14:textId="77777777" w:rsidTr="003A392B">
              <w:tc>
                <w:tcPr>
                  <w:tcW w:w="4691" w:type="dxa"/>
                </w:tcPr>
                <w:p w14:paraId="55AA22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Codice</w:t>
                  </w:r>
                </w:p>
              </w:tc>
              <w:tc>
                <w:tcPr>
                  <w:tcW w:w="4691" w:type="dxa"/>
                </w:tcPr>
                <w:p w14:paraId="7AED421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Descrizione</w:t>
                  </w:r>
                </w:p>
              </w:tc>
            </w:tr>
            <w:tr w:rsidR="008A3ED9" w:rsidRPr="008A3ED9" w14:paraId="28595E9F" w14:textId="77777777" w:rsidTr="003A392B">
              <w:tc>
                <w:tcPr>
                  <w:tcW w:w="4691" w:type="dxa"/>
                </w:tcPr>
                <w:p w14:paraId="5DE519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</w:p>
                <w:p w14:paraId="39103A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___________________________</w:t>
                  </w:r>
                </w:p>
                <w:p w14:paraId="3E9232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691" w:type="dxa"/>
                </w:tcPr>
                <w:p w14:paraId="09ACA7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</w:p>
                <w:p w14:paraId="3F9714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___________________________</w:t>
                  </w:r>
                </w:p>
                <w:p w14:paraId="21ED51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14:paraId="078FD10F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b/>
              </w:rPr>
            </w:pPr>
          </w:p>
        </w:tc>
      </w:tr>
      <w:tr w:rsidR="008A3ED9" w:rsidRPr="008A3ED9" w14:paraId="728637F1" w14:textId="77777777" w:rsidTr="003A392B">
        <w:trPr>
          <w:trHeight w:val="532"/>
        </w:trPr>
        <w:tc>
          <w:tcPr>
            <w:tcW w:w="9608" w:type="dxa"/>
          </w:tcPr>
          <w:p w14:paraId="31865282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p w14:paraId="091806B8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>REQUISITI DI PARTECIPAZIONE – Elenco A</w:t>
            </w:r>
          </w:p>
          <w:p w14:paraId="79C66AE0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  <w:p w14:paraId="4BFF0FC1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t>Essere in servizio presso l’Istituzione alla data del 24 Giugno 2017 nel Settore disciplinare per il quale si presenta domanda:</w:t>
            </w:r>
          </w:p>
          <w:p w14:paraId="130C4D09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  <w:b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8A3ED9" w:rsidRPr="008A3ED9" w14:paraId="16E8EEB6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103169522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59F417A7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043C432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Si</w:t>
                  </w:r>
                </w:p>
              </w:tc>
            </w:tr>
          </w:tbl>
          <w:p w14:paraId="011A70CC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  <w:b/>
              </w:rPr>
            </w:pPr>
          </w:p>
          <w:p w14:paraId="6E65E9D2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t>Tipologia di contratto di lavoro alla data del 24 Giugno 2017:</w:t>
            </w:r>
          </w:p>
          <w:p w14:paraId="56C80178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8A3ED9" w:rsidRPr="008A3ED9" w14:paraId="091F3048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4009838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51ED386D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149A93A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Contratto di lavoro a Tempo Indeterminato</w:t>
                  </w:r>
                </w:p>
              </w:tc>
            </w:tr>
            <w:tr w:rsidR="008A3ED9" w:rsidRPr="008A3ED9" w14:paraId="7D641247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150169064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0C8BFFFE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71E871D6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Contratto di lavoro a Tempo Determinato</w:t>
                  </w:r>
                </w:p>
              </w:tc>
            </w:tr>
          </w:tbl>
          <w:p w14:paraId="031E3199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p w14:paraId="38615B2D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lastRenderedPageBreak/>
              <w:t xml:space="preserve">Inserire gli anni accademici nei quali si sono raggiunte le 125 ore di servizio. </w:t>
            </w:r>
          </w:p>
          <w:p w14:paraId="09F3A7B8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sz w:val="16"/>
              </w:rPr>
            </w:pPr>
            <w:r w:rsidRPr="008A3ED9">
              <w:rPr>
                <w:rFonts w:ascii="Arial" w:hAnsi="Arial" w:cs="Arial"/>
                <w:sz w:val="16"/>
              </w:rPr>
              <w:t>Per la tipologia di contratto e le ore da conteggiare fare riferimento all’art. 4, comma 3, lettera b. del DPCM del 09 Settembre 2021.</w:t>
            </w:r>
          </w:p>
          <w:p w14:paraId="6375E435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sz w:val="18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2345"/>
              <w:gridCol w:w="2345"/>
              <w:gridCol w:w="2346"/>
              <w:gridCol w:w="2346"/>
            </w:tblGrid>
            <w:tr w:rsidR="008A3ED9" w:rsidRPr="008A3ED9" w14:paraId="6898D94A" w14:textId="77777777" w:rsidTr="003A392B">
              <w:tc>
                <w:tcPr>
                  <w:tcW w:w="2345" w:type="dxa"/>
                </w:tcPr>
                <w:p w14:paraId="3CC09F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2345" w:type="dxa"/>
                </w:tcPr>
                <w:p w14:paraId="44A42D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2346" w:type="dxa"/>
                </w:tcPr>
                <w:p w14:paraId="696E2E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2346" w:type="dxa"/>
                </w:tcPr>
                <w:p w14:paraId="430317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36AA4365" w14:textId="77777777" w:rsidTr="003A392B">
              <w:tc>
                <w:tcPr>
                  <w:tcW w:w="2345" w:type="dxa"/>
                </w:tcPr>
                <w:p w14:paraId="4AD4DE39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635E1196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2AD5A26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60C31284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55DDE777" w14:textId="77777777" w:rsidTr="003A392B">
              <w:tc>
                <w:tcPr>
                  <w:tcW w:w="2345" w:type="dxa"/>
                </w:tcPr>
                <w:p w14:paraId="3CE853AE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37DF19D2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04EE5E71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47A9BDA9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29B77709" w14:textId="77777777" w:rsidTr="003A392B">
              <w:tc>
                <w:tcPr>
                  <w:tcW w:w="2345" w:type="dxa"/>
                </w:tcPr>
                <w:p w14:paraId="3D05AFB9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1E3330D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2CE55969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75A3D88C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5349E8A4" w14:textId="77777777" w:rsidTr="003A392B">
              <w:tc>
                <w:tcPr>
                  <w:tcW w:w="2345" w:type="dxa"/>
                </w:tcPr>
                <w:p w14:paraId="7E5E57A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0454A0A5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3DA395CF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47B7050F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105A7393" w14:textId="77777777" w:rsidTr="003A392B">
              <w:tc>
                <w:tcPr>
                  <w:tcW w:w="2345" w:type="dxa"/>
                </w:tcPr>
                <w:p w14:paraId="556EAD66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11FF0962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0017BA9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295DD8FF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09381837" w14:textId="77777777" w:rsidTr="003A392B">
              <w:tc>
                <w:tcPr>
                  <w:tcW w:w="2345" w:type="dxa"/>
                </w:tcPr>
                <w:p w14:paraId="791093B5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0BFF87A2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65031583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425D1D41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050E70B1" w14:textId="77777777" w:rsidTr="003A392B">
              <w:tc>
                <w:tcPr>
                  <w:tcW w:w="2345" w:type="dxa"/>
                </w:tcPr>
                <w:p w14:paraId="4805A20A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1B262BFB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2272079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0B98EED1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444957AF" w14:textId="77777777" w:rsidTr="003A392B">
              <w:tc>
                <w:tcPr>
                  <w:tcW w:w="2345" w:type="dxa"/>
                </w:tcPr>
                <w:p w14:paraId="1605E296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7AD2556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72224F9D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29553119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</w:tbl>
          <w:p w14:paraId="4CB5B8FA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sz w:val="18"/>
              </w:rPr>
            </w:pPr>
          </w:p>
        </w:tc>
      </w:tr>
      <w:tr w:rsidR="008A3ED9" w:rsidRPr="008A3ED9" w14:paraId="461E6A1A" w14:textId="77777777" w:rsidTr="003A392B">
        <w:trPr>
          <w:trHeight w:val="7478"/>
        </w:trPr>
        <w:tc>
          <w:tcPr>
            <w:tcW w:w="9608" w:type="dxa"/>
          </w:tcPr>
          <w:p w14:paraId="221D12B0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p w14:paraId="5062A069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  <w:u w:val="single"/>
              </w:rPr>
            </w:pPr>
            <w:r w:rsidRPr="008A3ED9">
              <w:rPr>
                <w:rFonts w:ascii="Arial" w:hAnsi="Arial" w:cs="Arial"/>
                <w:b/>
                <w:caps/>
                <w:u w:val="single"/>
              </w:rPr>
              <w:t>oppure:</w:t>
            </w:r>
          </w:p>
          <w:p w14:paraId="72B0B801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  <w:p w14:paraId="008FF2BB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>REQUISITI DI PARTECIPAZIONE – Elenco B</w:t>
            </w:r>
          </w:p>
          <w:p w14:paraId="2D5FA6DC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  <w:p w14:paraId="4990FEDE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t>Essere in servizio presso l’Istituzione alla data del 01 Dicembre 2020 nel Settore disciplinare per il quale si presenta domanda:</w:t>
            </w:r>
          </w:p>
          <w:p w14:paraId="5A8E71C9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  <w:b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8A3ED9" w:rsidRPr="008A3ED9" w14:paraId="490AAAFA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93227853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25B01A2B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6FE8978B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Si</w:t>
                  </w:r>
                </w:p>
              </w:tc>
            </w:tr>
          </w:tbl>
          <w:p w14:paraId="394E1FD9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  <w:b/>
              </w:rPr>
            </w:pPr>
          </w:p>
          <w:p w14:paraId="0528984F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t>Tipologia di contratto di lavoro alla data del 01 Dicembre 2020:</w:t>
            </w:r>
          </w:p>
          <w:p w14:paraId="0167C553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8A3ED9" w:rsidRPr="008A3ED9" w14:paraId="1E83627F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58527534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0509C497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62C79A9D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Contratto di lavoro a Tempo Indeterminato</w:t>
                  </w:r>
                </w:p>
              </w:tc>
            </w:tr>
            <w:tr w:rsidR="008A3ED9" w:rsidRPr="008A3ED9" w14:paraId="00056856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35323455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3166541D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3DB5BC4B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Contratto di lavoro a Tempo Determinato</w:t>
                  </w:r>
                </w:p>
              </w:tc>
            </w:tr>
            <w:tr w:rsidR="008A3ED9" w:rsidRPr="008A3ED9" w14:paraId="25B15716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22150900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6A804B9C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56E18B7E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Contratto di lavoro Flessibile</w:t>
                  </w:r>
                </w:p>
              </w:tc>
            </w:tr>
          </w:tbl>
          <w:p w14:paraId="1F66B991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</w:rPr>
            </w:pPr>
          </w:p>
          <w:p w14:paraId="42E9A998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t xml:space="preserve">Inserire gli anni accademici nei quali si sono raggiunte le 125 ore di servizio. </w:t>
            </w:r>
          </w:p>
          <w:p w14:paraId="191C15B8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sz w:val="16"/>
              </w:rPr>
            </w:pPr>
            <w:r w:rsidRPr="008A3ED9">
              <w:rPr>
                <w:rFonts w:ascii="Arial" w:hAnsi="Arial" w:cs="Arial"/>
                <w:sz w:val="16"/>
              </w:rPr>
              <w:t>Per la tipologia di contratto e le ore da conteggiare fare riferimento all’art. 4, comma 3, lettera b. del DPCM del 09 Settembre 2021.</w:t>
            </w:r>
          </w:p>
          <w:p w14:paraId="657A0417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2345"/>
              <w:gridCol w:w="2345"/>
              <w:gridCol w:w="2346"/>
              <w:gridCol w:w="2346"/>
            </w:tblGrid>
            <w:tr w:rsidR="008A3ED9" w:rsidRPr="008A3ED9" w14:paraId="7A37AFFD" w14:textId="77777777" w:rsidTr="003A392B">
              <w:tc>
                <w:tcPr>
                  <w:tcW w:w="2345" w:type="dxa"/>
                </w:tcPr>
                <w:p w14:paraId="14FBD4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2345" w:type="dxa"/>
                </w:tcPr>
                <w:p w14:paraId="1C1F8C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2346" w:type="dxa"/>
                </w:tcPr>
                <w:p w14:paraId="01551E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2346" w:type="dxa"/>
                </w:tcPr>
                <w:p w14:paraId="396F345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72A4DBB0" w14:textId="77777777" w:rsidTr="003A392B">
              <w:tc>
                <w:tcPr>
                  <w:tcW w:w="2345" w:type="dxa"/>
                </w:tcPr>
                <w:p w14:paraId="4567860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2F8DA3F8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67D82A5F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6ADE7113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0E268BF4" w14:textId="77777777" w:rsidTr="003A392B">
              <w:tc>
                <w:tcPr>
                  <w:tcW w:w="2345" w:type="dxa"/>
                </w:tcPr>
                <w:p w14:paraId="398CDD75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6C18A858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08FF25D1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3F5A817E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1B5E5F2B" w14:textId="77777777" w:rsidTr="003A392B">
              <w:tc>
                <w:tcPr>
                  <w:tcW w:w="2345" w:type="dxa"/>
                </w:tcPr>
                <w:p w14:paraId="77D3C68F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127561A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3C2EEC66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6F2FE483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4B47FF90" w14:textId="77777777" w:rsidTr="003A392B">
              <w:tc>
                <w:tcPr>
                  <w:tcW w:w="2345" w:type="dxa"/>
                </w:tcPr>
                <w:p w14:paraId="0E75A58D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525CDD26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4F9CED38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52456532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330218CC" w14:textId="77777777" w:rsidTr="003A392B">
              <w:tc>
                <w:tcPr>
                  <w:tcW w:w="2345" w:type="dxa"/>
                </w:tcPr>
                <w:p w14:paraId="24240D55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16203D7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6DE1B712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07390F06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18B9CD46" w14:textId="77777777" w:rsidTr="003A392B">
              <w:tc>
                <w:tcPr>
                  <w:tcW w:w="2345" w:type="dxa"/>
                </w:tcPr>
                <w:p w14:paraId="727E05C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67AF8711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53DD7BCE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72E3658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766FAAE6" w14:textId="77777777" w:rsidTr="003A392B">
              <w:tc>
                <w:tcPr>
                  <w:tcW w:w="2345" w:type="dxa"/>
                </w:tcPr>
                <w:p w14:paraId="2B04ADF4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6D9233F8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1CE09221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6E52B82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733EEBB9" w14:textId="77777777" w:rsidTr="003A392B">
              <w:tc>
                <w:tcPr>
                  <w:tcW w:w="2345" w:type="dxa"/>
                </w:tcPr>
                <w:p w14:paraId="34FC27C6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488EB843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263FBA4F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75DB259D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</w:tbl>
          <w:p w14:paraId="4FE6036E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</w:rPr>
            </w:pPr>
          </w:p>
        </w:tc>
      </w:tr>
      <w:tr w:rsidR="008A3ED9" w:rsidRPr="008A3ED9" w14:paraId="1DBBBE64" w14:textId="77777777" w:rsidTr="003A392B">
        <w:trPr>
          <w:trHeight w:val="2103"/>
        </w:trPr>
        <w:tc>
          <w:tcPr>
            <w:tcW w:w="9608" w:type="dxa"/>
          </w:tcPr>
          <w:p w14:paraId="17D94ACE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p w14:paraId="06176EC5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>TIPOLOGIA DI PROCEDURA CONCORSUALE PUBBLICA UTILIZZATA PER LA SELEZIONE</w:t>
            </w:r>
          </w:p>
          <w:p w14:paraId="4C013C4E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8A3ED9" w:rsidRPr="008A3ED9" w14:paraId="50C832B4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5137472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667353C6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7161D228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Concorso per esami e/o titoli</w:t>
                  </w:r>
                </w:p>
              </w:tc>
            </w:tr>
            <w:tr w:rsidR="008A3ED9" w:rsidRPr="008A3ED9" w14:paraId="4A7FD58D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20370721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2B4E0C11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6C31B87F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Collocazione in graduatoria nazionale e/o d’Istituto e/o esaurimento</w:t>
                  </w:r>
                </w:p>
              </w:tc>
            </w:tr>
            <w:tr w:rsidR="008A3ED9" w:rsidRPr="008A3ED9" w14:paraId="40FEE1FE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183279747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25304DFA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492C3BCC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Procedura comparativa</w:t>
                  </w:r>
                </w:p>
              </w:tc>
            </w:tr>
          </w:tbl>
          <w:p w14:paraId="0D30A1CC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</w:tc>
      </w:tr>
      <w:tr w:rsidR="008A3ED9" w:rsidRPr="008A3ED9" w14:paraId="66B06B0B" w14:textId="77777777" w:rsidTr="003A392B">
        <w:trPr>
          <w:trHeight w:val="3135"/>
        </w:trPr>
        <w:tc>
          <w:tcPr>
            <w:tcW w:w="9608" w:type="dxa"/>
            <w:vAlign w:val="center"/>
          </w:tcPr>
          <w:p w14:paraId="4683CD68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p w14:paraId="496BE8C5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>TIPOLOGIA DI CONTRATTO DI LAVORO AL MOMENTO DELL’ISTANZA</w:t>
            </w:r>
          </w:p>
          <w:p w14:paraId="4BCDAD2D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8A3ED9" w:rsidRPr="008A3ED9" w14:paraId="20F59A05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134574848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2C79687F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48AA9F1C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Tempo Indeterminato CCNL AFAM</w:t>
                  </w:r>
                </w:p>
                <w:p w14:paraId="54A6E03E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  <w:sz w:val="18"/>
                    </w:rPr>
                  </w:pPr>
                  <w:r w:rsidRPr="008A3ED9">
                    <w:rPr>
                      <w:rFonts w:ascii="Arial" w:hAnsi="Arial" w:cs="Arial"/>
                      <w:sz w:val="18"/>
                    </w:rPr>
                    <w:t>Se Sì indicare l’anzianità di servizio al 31 Dicembre 2022: ___________________</w:t>
                  </w:r>
                </w:p>
              </w:tc>
            </w:tr>
            <w:tr w:rsidR="008A3ED9" w:rsidRPr="008A3ED9" w14:paraId="782F0403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16716704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09227016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0932AD4C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Tempo Indeterminato altro CCNL in Istituzione AFAM</w:t>
                  </w:r>
                </w:p>
              </w:tc>
            </w:tr>
            <w:tr w:rsidR="008A3ED9" w:rsidRPr="008A3ED9" w14:paraId="321671F8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7058997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3EB9EB44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7D83530F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Tempo Determinato CCNL AFAM</w:t>
                  </w:r>
                </w:p>
              </w:tc>
            </w:tr>
            <w:tr w:rsidR="008A3ED9" w:rsidRPr="008A3ED9" w14:paraId="0F04D744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4962337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221EF2F7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185BA63B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Tempo Determinato altro CCNL in Istituzione AFAM</w:t>
                  </w:r>
                </w:p>
              </w:tc>
            </w:tr>
            <w:tr w:rsidR="008A3ED9" w:rsidRPr="008A3ED9" w14:paraId="56379BB0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17580364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47C2F729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1D90C739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Contratto flessibile (co.co.co., prestazione d’opera, ...) in Istituzione AFAM</w:t>
                  </w:r>
                </w:p>
              </w:tc>
            </w:tr>
            <w:tr w:rsidR="008A3ED9" w:rsidRPr="008A3ED9" w14:paraId="5CCE039A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88375215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2E5CA1CE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32B820C5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Contratto di Somministrazione (Interinale) in Istituzione AFAM</w:t>
                  </w:r>
                </w:p>
              </w:tc>
            </w:tr>
            <w:tr w:rsidR="008A3ED9" w:rsidRPr="008A3ED9" w14:paraId="312603FD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110831395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666D0335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7F21076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Nessun contratto in Istituzione AFAM</w:t>
                  </w:r>
                </w:p>
              </w:tc>
            </w:tr>
          </w:tbl>
          <w:p w14:paraId="1A73C745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</w:tc>
      </w:tr>
      <w:tr w:rsidR="008A3ED9" w:rsidRPr="008A3ED9" w14:paraId="69473C4B" w14:textId="77777777" w:rsidTr="003A392B">
        <w:trPr>
          <w:trHeight w:val="5352"/>
        </w:trPr>
        <w:tc>
          <w:tcPr>
            <w:tcW w:w="9608" w:type="dxa"/>
          </w:tcPr>
          <w:p w14:paraId="1907820E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  <w:p w14:paraId="50150CA1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 xml:space="preserve">SERVIZI su corsi </w:t>
            </w:r>
            <w:r w:rsidRPr="008A3ED9">
              <w:rPr>
                <w:rFonts w:ascii="Arial" w:hAnsi="Arial" w:cs="Arial"/>
                <w:b/>
                <w:caps/>
                <w:u w:val="single"/>
              </w:rPr>
              <w:t>accademici</w:t>
            </w:r>
            <w:r w:rsidRPr="008A3ED9">
              <w:rPr>
                <w:rFonts w:ascii="Arial" w:hAnsi="Arial" w:cs="Arial"/>
                <w:b/>
                <w:caps/>
              </w:rPr>
              <w:t xml:space="preserve"> SVOLTI NELLE ISTITUZIONI AFAM</w:t>
            </w:r>
          </w:p>
          <w:p w14:paraId="52926982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sz w:val="16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078C3CD7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55E685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Inserire tutti i Servizi svolti con contratto di lavoro a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>tempo indeterminato</w:t>
                  </w:r>
                  <w:r w:rsidRPr="008A3ED9">
                    <w:rPr>
                      <w:rFonts w:ascii="Arial" w:hAnsi="Arial" w:cs="Arial"/>
                    </w:rPr>
                    <w:t xml:space="preserve"> per lo </w:t>
                  </w:r>
                  <w:r w:rsidRPr="008A3ED9">
                    <w:rPr>
                      <w:rFonts w:ascii="Arial" w:hAnsi="Arial" w:cs="Arial"/>
                      <w:b/>
                    </w:rPr>
                    <w:t>stesso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673CE102" w14:textId="77777777" w:rsidTr="003A392B">
              <w:tc>
                <w:tcPr>
                  <w:tcW w:w="1789" w:type="dxa"/>
                  <w:vAlign w:val="center"/>
                </w:tcPr>
                <w:p w14:paraId="2A06BF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5FDFF3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2D9678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00A5DDF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76421A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6103BB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5C850575" w14:textId="77777777" w:rsidTr="003A392B">
              <w:tc>
                <w:tcPr>
                  <w:tcW w:w="1789" w:type="dxa"/>
                </w:tcPr>
                <w:p w14:paraId="2590FC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63FB7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579AB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7C389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388F2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7C931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B09EE23" w14:textId="77777777" w:rsidTr="003A392B">
              <w:tc>
                <w:tcPr>
                  <w:tcW w:w="1789" w:type="dxa"/>
                </w:tcPr>
                <w:p w14:paraId="762F3A6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CDFBC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E4EB6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CC36F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094B6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4256E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B4FF97E" w14:textId="77777777" w:rsidTr="003A392B">
              <w:tc>
                <w:tcPr>
                  <w:tcW w:w="1789" w:type="dxa"/>
                </w:tcPr>
                <w:p w14:paraId="7701AA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6025E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3F041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302F0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2D866C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2EBCE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EF99965" w14:textId="77777777" w:rsidTr="003A392B">
              <w:tc>
                <w:tcPr>
                  <w:tcW w:w="1789" w:type="dxa"/>
                </w:tcPr>
                <w:p w14:paraId="762353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4428C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81F6E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8D97E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AD73F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E9FAE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CE78712" w14:textId="77777777" w:rsidTr="003A392B">
              <w:tc>
                <w:tcPr>
                  <w:tcW w:w="1789" w:type="dxa"/>
                </w:tcPr>
                <w:p w14:paraId="187E76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6970E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C1950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21F8A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F07F9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00A79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A7F0503" w14:textId="77777777" w:rsidTr="003A392B">
              <w:tc>
                <w:tcPr>
                  <w:tcW w:w="1789" w:type="dxa"/>
                </w:tcPr>
                <w:p w14:paraId="6935A8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AA0B78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2AD395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A7D98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F429F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F1C0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6BDA3B8" w14:textId="77777777" w:rsidTr="003A392B">
              <w:tc>
                <w:tcPr>
                  <w:tcW w:w="1789" w:type="dxa"/>
                </w:tcPr>
                <w:p w14:paraId="25F044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D78C2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CDA8AC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70A29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BD63CE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4EC42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32C861A" w14:textId="77777777" w:rsidTr="003A392B">
              <w:tc>
                <w:tcPr>
                  <w:tcW w:w="1789" w:type="dxa"/>
                </w:tcPr>
                <w:p w14:paraId="443EAC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364D3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E0DD5B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3CC2D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AF419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17010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D6F01C0" w14:textId="77777777" w:rsidTr="003A392B">
              <w:tc>
                <w:tcPr>
                  <w:tcW w:w="1789" w:type="dxa"/>
                </w:tcPr>
                <w:p w14:paraId="5E2149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E1D98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0661A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81EFE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1ACC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7268F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71BD617" w14:textId="77777777" w:rsidTr="003A392B">
              <w:tc>
                <w:tcPr>
                  <w:tcW w:w="1789" w:type="dxa"/>
                </w:tcPr>
                <w:p w14:paraId="26A313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941D6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C548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46F4B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B812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CA312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A770FF5" w14:textId="77777777" w:rsidTr="003A392B">
              <w:tc>
                <w:tcPr>
                  <w:tcW w:w="1789" w:type="dxa"/>
                </w:tcPr>
                <w:p w14:paraId="41F0FE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571C5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8A86C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05880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E398E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10FE9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A2FE64B" w14:textId="77777777" w:rsidTr="003A392B">
              <w:tc>
                <w:tcPr>
                  <w:tcW w:w="1789" w:type="dxa"/>
                </w:tcPr>
                <w:p w14:paraId="44AC1F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A2FB85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3BFEF8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5549C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9F95D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E80B1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81FB3ED" w14:textId="77777777" w:rsidTr="003A392B">
              <w:tc>
                <w:tcPr>
                  <w:tcW w:w="1789" w:type="dxa"/>
                </w:tcPr>
                <w:p w14:paraId="7AA2B9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FB1EB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7A3EB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6909B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4BA97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56469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25FCF00" w14:textId="77777777" w:rsidTr="003A392B">
              <w:tc>
                <w:tcPr>
                  <w:tcW w:w="1789" w:type="dxa"/>
                </w:tcPr>
                <w:p w14:paraId="034663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E647F5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07521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88ED77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AEBC2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1A1AC6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5FE405C" w14:textId="77777777" w:rsidTr="003A392B">
              <w:tc>
                <w:tcPr>
                  <w:tcW w:w="1789" w:type="dxa"/>
                </w:tcPr>
                <w:p w14:paraId="2094F5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DA7F8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0079C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F07C3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7EE1C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4B7B0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24CB6EA" w14:textId="77777777" w:rsidTr="003A392B">
              <w:tc>
                <w:tcPr>
                  <w:tcW w:w="1789" w:type="dxa"/>
                </w:tcPr>
                <w:p w14:paraId="45F7E9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2C7C8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55632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6D454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ACB78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AD682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7E51B7E" w14:textId="77777777" w:rsidTr="003A392B">
              <w:tc>
                <w:tcPr>
                  <w:tcW w:w="1789" w:type="dxa"/>
                </w:tcPr>
                <w:p w14:paraId="1411FC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10754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13736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E374D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AAF80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9EF99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B833B55" w14:textId="77777777" w:rsidTr="003A392B">
              <w:tc>
                <w:tcPr>
                  <w:tcW w:w="1789" w:type="dxa"/>
                </w:tcPr>
                <w:p w14:paraId="7B5C63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2539E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D024E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C975D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5F1B2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457E8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1549A35" w14:textId="77777777" w:rsidTr="003A392B">
              <w:tc>
                <w:tcPr>
                  <w:tcW w:w="1789" w:type="dxa"/>
                </w:tcPr>
                <w:p w14:paraId="4487E8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CE0C8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67C7F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35581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681B3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8C324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73E8D74" w14:textId="77777777" w:rsidTr="003A392B">
              <w:tc>
                <w:tcPr>
                  <w:tcW w:w="1789" w:type="dxa"/>
                </w:tcPr>
                <w:p w14:paraId="75AC9CD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A0B0A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4B1DF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6E0F5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F4876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F6AC5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41AEE9E" w14:textId="77777777" w:rsidTr="003A392B">
              <w:tc>
                <w:tcPr>
                  <w:tcW w:w="1789" w:type="dxa"/>
                </w:tcPr>
                <w:p w14:paraId="25C55A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F34A0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0F485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FABA5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6F282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075D9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3B85E88" w14:textId="77777777" w:rsidTr="003A392B">
              <w:tc>
                <w:tcPr>
                  <w:tcW w:w="1789" w:type="dxa"/>
                </w:tcPr>
                <w:p w14:paraId="284102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11775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BF570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1EC54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285B1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DEACC9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6CEF9ED" w14:textId="77777777" w:rsidTr="003A392B">
              <w:tc>
                <w:tcPr>
                  <w:tcW w:w="1789" w:type="dxa"/>
                </w:tcPr>
                <w:p w14:paraId="730F43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B9A73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F3BC9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3BBA9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15437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6D93B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9307CD1" w14:textId="77777777" w:rsidTr="003A392B">
              <w:tc>
                <w:tcPr>
                  <w:tcW w:w="1789" w:type="dxa"/>
                </w:tcPr>
                <w:p w14:paraId="0D56C1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43DD1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29B53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BD49A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62DB2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2198C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DBCAC44" w14:textId="77777777" w:rsidTr="003A392B">
              <w:tc>
                <w:tcPr>
                  <w:tcW w:w="1789" w:type="dxa"/>
                </w:tcPr>
                <w:p w14:paraId="0431481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A7CF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D735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43CBE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96CF8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473E8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FE9B5E1" w14:textId="77777777" w:rsidTr="003A392B">
              <w:tc>
                <w:tcPr>
                  <w:tcW w:w="1789" w:type="dxa"/>
                </w:tcPr>
                <w:p w14:paraId="1A2955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EB2298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3EFCF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EBAE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991D3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A7119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6E6082B" w14:textId="77777777" w:rsidTr="003A392B">
              <w:tc>
                <w:tcPr>
                  <w:tcW w:w="1789" w:type="dxa"/>
                </w:tcPr>
                <w:p w14:paraId="53F34A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78037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CD564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87F2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77A41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81E21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85B263E" w14:textId="77777777" w:rsidTr="003A392B">
              <w:tc>
                <w:tcPr>
                  <w:tcW w:w="1789" w:type="dxa"/>
                </w:tcPr>
                <w:p w14:paraId="71D458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A5E87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775F0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285BBB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F7F5B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3EFFA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5B4E46B" w14:textId="77777777" w:rsidTr="003A392B">
              <w:tc>
                <w:tcPr>
                  <w:tcW w:w="1789" w:type="dxa"/>
                </w:tcPr>
                <w:p w14:paraId="1BD6EE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F78D2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93CED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61C3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EA3A3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6CA9B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E1893B6" w14:textId="77777777" w:rsidTr="003A392B">
              <w:tc>
                <w:tcPr>
                  <w:tcW w:w="1789" w:type="dxa"/>
                </w:tcPr>
                <w:p w14:paraId="57AB91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BFE55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72E9FE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2B8E8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ACD03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60738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B90FB80" w14:textId="77777777" w:rsidTr="003A392B">
              <w:tc>
                <w:tcPr>
                  <w:tcW w:w="1789" w:type="dxa"/>
                </w:tcPr>
                <w:p w14:paraId="4FE779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E3D0D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72F6B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32C3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3768D6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61AC1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F0A02B5" w14:textId="77777777" w:rsidTr="003A392B">
              <w:tc>
                <w:tcPr>
                  <w:tcW w:w="1789" w:type="dxa"/>
                </w:tcPr>
                <w:p w14:paraId="140D29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7F46E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74377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25562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0A454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44F2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7AB8EFA" w14:textId="77777777" w:rsidTr="003A392B">
              <w:tc>
                <w:tcPr>
                  <w:tcW w:w="1789" w:type="dxa"/>
                </w:tcPr>
                <w:p w14:paraId="0E1693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31238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D00D8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48935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ED120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7D028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B91071F" w14:textId="77777777" w:rsidTr="003A392B">
              <w:tc>
                <w:tcPr>
                  <w:tcW w:w="1789" w:type="dxa"/>
                </w:tcPr>
                <w:p w14:paraId="1B98DB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21DE6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02E23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50CD5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875E6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E0D9E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A6EDCA5" w14:textId="77777777" w:rsidTr="003A392B">
              <w:tc>
                <w:tcPr>
                  <w:tcW w:w="1789" w:type="dxa"/>
                </w:tcPr>
                <w:p w14:paraId="55CAE7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40E15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B6118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6F41F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E5E4B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27916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D3AD32D" w14:textId="77777777" w:rsidTr="003A392B">
              <w:tc>
                <w:tcPr>
                  <w:tcW w:w="1789" w:type="dxa"/>
                </w:tcPr>
                <w:p w14:paraId="0A13A7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F04E0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91BDD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0B7B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C94F2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936FA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689728A" w14:textId="77777777" w:rsidTr="003A392B">
              <w:tc>
                <w:tcPr>
                  <w:tcW w:w="1789" w:type="dxa"/>
                </w:tcPr>
                <w:p w14:paraId="14C43E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79F07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AE6E0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64125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C50A29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C795A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4DE983B" w14:textId="77777777" w:rsidTr="003A392B">
              <w:tc>
                <w:tcPr>
                  <w:tcW w:w="1789" w:type="dxa"/>
                </w:tcPr>
                <w:p w14:paraId="41FC18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F32ED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FCB7E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CCDA4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2E49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2BF02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AFE4AA" w14:textId="77777777" w:rsidTr="003A392B">
              <w:tc>
                <w:tcPr>
                  <w:tcW w:w="1789" w:type="dxa"/>
                </w:tcPr>
                <w:p w14:paraId="5A82DA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8F74E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280D4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37531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1E5FA7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EC647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11965E" w14:textId="77777777" w:rsidTr="003A392B">
              <w:tc>
                <w:tcPr>
                  <w:tcW w:w="1789" w:type="dxa"/>
                </w:tcPr>
                <w:p w14:paraId="51E418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67FC4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EB1638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643FF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9B9E3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B5D22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60C27DCC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3E82B831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2060D9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Inserire tutti i Servizi svolti con contratto di lavoro a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>tempo indeterminato</w:t>
                  </w:r>
                  <w:r w:rsidRPr="008A3ED9">
                    <w:rPr>
                      <w:rFonts w:ascii="Arial" w:hAnsi="Arial" w:cs="Arial"/>
                    </w:rPr>
                    <w:t xml:space="preserve"> per un </w:t>
                  </w:r>
                  <w:r w:rsidRPr="008A3ED9">
                    <w:rPr>
                      <w:rFonts w:ascii="Arial" w:hAnsi="Arial" w:cs="Arial"/>
                      <w:b/>
                    </w:rPr>
                    <w:t xml:space="preserve">diverso </w:t>
                  </w:r>
                  <w:r w:rsidRPr="008A3ED9">
                    <w:rPr>
                      <w:rFonts w:ascii="Arial" w:hAnsi="Arial" w:cs="Arial"/>
                    </w:rPr>
                    <w:t>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066B68E7" w14:textId="77777777" w:rsidTr="003A392B">
              <w:tc>
                <w:tcPr>
                  <w:tcW w:w="1789" w:type="dxa"/>
                  <w:vAlign w:val="center"/>
                </w:tcPr>
                <w:p w14:paraId="37E0F8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4C9B08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72A268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5B853C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21694D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5FCAE9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7453C9B9" w14:textId="77777777" w:rsidTr="003A392B">
              <w:tc>
                <w:tcPr>
                  <w:tcW w:w="1789" w:type="dxa"/>
                </w:tcPr>
                <w:p w14:paraId="61A424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0FD6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7A908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AB110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5C4696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B0C5C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881BDA5" w14:textId="77777777" w:rsidTr="003A392B">
              <w:tc>
                <w:tcPr>
                  <w:tcW w:w="1789" w:type="dxa"/>
                </w:tcPr>
                <w:p w14:paraId="4D6EC1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D12AD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0A5C2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23388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E1A2C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D1D4F8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6C0AF1" w14:textId="77777777" w:rsidTr="003A392B">
              <w:tc>
                <w:tcPr>
                  <w:tcW w:w="1789" w:type="dxa"/>
                </w:tcPr>
                <w:p w14:paraId="245552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84E10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5E90B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877AA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1D296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6E4AA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9AA9699" w14:textId="77777777" w:rsidTr="003A392B">
              <w:tc>
                <w:tcPr>
                  <w:tcW w:w="1789" w:type="dxa"/>
                </w:tcPr>
                <w:p w14:paraId="64ECA1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4FBD5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C2B5C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6869A5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4DBF1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4C877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7394CF" w14:textId="77777777" w:rsidTr="003A392B">
              <w:tc>
                <w:tcPr>
                  <w:tcW w:w="1789" w:type="dxa"/>
                </w:tcPr>
                <w:p w14:paraId="006052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A483B6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01BC3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42D88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1D55D4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167FD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AEB5C8B" w14:textId="77777777" w:rsidTr="003A392B">
              <w:tc>
                <w:tcPr>
                  <w:tcW w:w="1789" w:type="dxa"/>
                </w:tcPr>
                <w:p w14:paraId="0620B1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F51CE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0786E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727F2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2982B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2CE99B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5A5D900" w14:textId="77777777" w:rsidTr="003A392B">
              <w:tc>
                <w:tcPr>
                  <w:tcW w:w="1789" w:type="dxa"/>
                </w:tcPr>
                <w:p w14:paraId="524A05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CB96B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0547D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450E6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EA002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B84ED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2029FE7" w14:textId="77777777" w:rsidTr="003A392B">
              <w:tc>
                <w:tcPr>
                  <w:tcW w:w="1789" w:type="dxa"/>
                </w:tcPr>
                <w:p w14:paraId="7682CB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2B8CE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6E8C9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B7F54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ECE48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ACBA8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B5BAF65" w14:textId="77777777" w:rsidTr="003A392B">
              <w:tc>
                <w:tcPr>
                  <w:tcW w:w="1789" w:type="dxa"/>
                </w:tcPr>
                <w:p w14:paraId="59BD36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AD1BE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B7943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63184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4C12C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1CF5E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F16753" w14:textId="77777777" w:rsidTr="003A392B">
              <w:tc>
                <w:tcPr>
                  <w:tcW w:w="1789" w:type="dxa"/>
                </w:tcPr>
                <w:p w14:paraId="67649C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9D46F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5CE35B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2F07C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EDEBF9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267ECB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50BF8A2" w14:textId="77777777" w:rsidTr="003A392B">
              <w:tc>
                <w:tcPr>
                  <w:tcW w:w="1789" w:type="dxa"/>
                </w:tcPr>
                <w:p w14:paraId="2315A7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0BC5D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56512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808F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C0478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282F5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75857EF" w14:textId="77777777" w:rsidTr="003A392B">
              <w:tc>
                <w:tcPr>
                  <w:tcW w:w="1789" w:type="dxa"/>
                </w:tcPr>
                <w:p w14:paraId="274E1E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AF0BD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09D8D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73FA8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01E43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40D8F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3462A5" w14:textId="77777777" w:rsidTr="003A392B">
              <w:tc>
                <w:tcPr>
                  <w:tcW w:w="1789" w:type="dxa"/>
                </w:tcPr>
                <w:p w14:paraId="733252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CA425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040F8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779BBC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424C6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1E527C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3131314" w14:textId="77777777" w:rsidTr="003A392B">
              <w:tc>
                <w:tcPr>
                  <w:tcW w:w="1789" w:type="dxa"/>
                </w:tcPr>
                <w:p w14:paraId="17B954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BE3A0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6A1A29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1E6D2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F2AE2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B4D647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048B18B" w14:textId="77777777" w:rsidTr="003A392B">
              <w:tc>
                <w:tcPr>
                  <w:tcW w:w="1789" w:type="dxa"/>
                </w:tcPr>
                <w:p w14:paraId="0DCF99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03E60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3FDF8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132E3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859E3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83F4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73741B3" w14:textId="77777777" w:rsidTr="003A392B">
              <w:tc>
                <w:tcPr>
                  <w:tcW w:w="1789" w:type="dxa"/>
                </w:tcPr>
                <w:p w14:paraId="7FCFD4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31607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F18C2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3EE82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0014E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D259E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8F9DD4A" w14:textId="77777777" w:rsidTr="003A392B">
              <w:tc>
                <w:tcPr>
                  <w:tcW w:w="1789" w:type="dxa"/>
                </w:tcPr>
                <w:p w14:paraId="5DE041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F312A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C3176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0A9C5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C0A38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F1378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65B6569" w14:textId="77777777" w:rsidTr="003A392B">
              <w:tc>
                <w:tcPr>
                  <w:tcW w:w="1789" w:type="dxa"/>
                </w:tcPr>
                <w:p w14:paraId="44AB1A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32F154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0509F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FFB80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E7C6A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60B30C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1FA98FE" w14:textId="77777777" w:rsidTr="003A392B">
              <w:tc>
                <w:tcPr>
                  <w:tcW w:w="1789" w:type="dxa"/>
                </w:tcPr>
                <w:p w14:paraId="3B4E57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78146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57FBE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0BEBB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02592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C847E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149EDAB" w14:textId="77777777" w:rsidTr="003A392B">
              <w:tc>
                <w:tcPr>
                  <w:tcW w:w="1789" w:type="dxa"/>
                </w:tcPr>
                <w:p w14:paraId="05CC0C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FFE29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49D0D9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81E2F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90D06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3C395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BCECC8E" w14:textId="77777777" w:rsidTr="003A392B">
              <w:tc>
                <w:tcPr>
                  <w:tcW w:w="1789" w:type="dxa"/>
                </w:tcPr>
                <w:p w14:paraId="7C2F81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57F57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14EEF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C591A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1528C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6DA9D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8C21D6F" w14:textId="77777777" w:rsidTr="003A392B">
              <w:tc>
                <w:tcPr>
                  <w:tcW w:w="1789" w:type="dxa"/>
                </w:tcPr>
                <w:p w14:paraId="778A41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E0169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731C0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AA985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4749F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0F3DC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01957E6" w14:textId="77777777" w:rsidTr="003A392B">
              <w:tc>
                <w:tcPr>
                  <w:tcW w:w="1789" w:type="dxa"/>
                </w:tcPr>
                <w:p w14:paraId="49F02E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E2A27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22C28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3263E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D35C26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26FA4F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AD8D15E" w14:textId="77777777" w:rsidTr="003A392B">
              <w:tc>
                <w:tcPr>
                  <w:tcW w:w="1789" w:type="dxa"/>
                </w:tcPr>
                <w:p w14:paraId="774DF2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45006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D1292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C97C1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D621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5CE6A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BAA6807" w14:textId="77777777" w:rsidTr="003A392B">
              <w:tc>
                <w:tcPr>
                  <w:tcW w:w="1789" w:type="dxa"/>
                </w:tcPr>
                <w:p w14:paraId="6AE502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EA486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8CFA75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1537E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B1F99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63E360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57AB795" w14:textId="77777777" w:rsidTr="003A392B">
              <w:tc>
                <w:tcPr>
                  <w:tcW w:w="1789" w:type="dxa"/>
                </w:tcPr>
                <w:p w14:paraId="0365C0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8618D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0734F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2CC8D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C59B5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89DB6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259D9A8" w14:textId="77777777" w:rsidTr="003A392B">
              <w:tc>
                <w:tcPr>
                  <w:tcW w:w="1789" w:type="dxa"/>
                </w:tcPr>
                <w:p w14:paraId="1FE192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BB22B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D2B90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B600A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E8B48F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07C0F0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4C2ECF4" w14:textId="77777777" w:rsidTr="003A392B">
              <w:tc>
                <w:tcPr>
                  <w:tcW w:w="1789" w:type="dxa"/>
                </w:tcPr>
                <w:p w14:paraId="2BFFF8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5FE19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0254F8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2694D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D3F3E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A41AE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ED6D264" w14:textId="77777777" w:rsidTr="003A392B">
              <w:tc>
                <w:tcPr>
                  <w:tcW w:w="1789" w:type="dxa"/>
                </w:tcPr>
                <w:p w14:paraId="55091D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9CB7D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E9001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5840C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5E776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C3BA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778F206" w14:textId="77777777" w:rsidTr="003A392B">
              <w:tc>
                <w:tcPr>
                  <w:tcW w:w="1789" w:type="dxa"/>
                </w:tcPr>
                <w:p w14:paraId="6251EC8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BEC5C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5A18E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1F698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C4E39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0033E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A9B9AA4" w14:textId="77777777" w:rsidTr="003A392B">
              <w:tc>
                <w:tcPr>
                  <w:tcW w:w="1789" w:type="dxa"/>
                </w:tcPr>
                <w:p w14:paraId="35E9ADE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0C1CC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5D93E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A30C0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B4BDE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8B59E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B9B456F" w14:textId="77777777" w:rsidTr="003A392B">
              <w:tc>
                <w:tcPr>
                  <w:tcW w:w="1789" w:type="dxa"/>
                </w:tcPr>
                <w:p w14:paraId="5E8834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A5AE7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C66B1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AA91D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4CEB9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9BDA6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4E5B069" w14:textId="77777777" w:rsidTr="003A392B">
              <w:tc>
                <w:tcPr>
                  <w:tcW w:w="1789" w:type="dxa"/>
                </w:tcPr>
                <w:p w14:paraId="6EC3A0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1EE14B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59CB2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785316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BC513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291F8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5FCA4A2" w14:textId="77777777" w:rsidTr="003A392B">
              <w:tc>
                <w:tcPr>
                  <w:tcW w:w="1789" w:type="dxa"/>
                </w:tcPr>
                <w:p w14:paraId="3AAD93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0136E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47125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3B04F7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DE467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E63CE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880F1B2" w14:textId="77777777" w:rsidTr="003A392B">
              <w:tc>
                <w:tcPr>
                  <w:tcW w:w="1789" w:type="dxa"/>
                </w:tcPr>
                <w:p w14:paraId="68448FE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9515B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12F00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33437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541F8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ED4E5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5BF2A6B" w14:textId="77777777" w:rsidTr="003A392B">
              <w:tc>
                <w:tcPr>
                  <w:tcW w:w="1789" w:type="dxa"/>
                </w:tcPr>
                <w:p w14:paraId="55C4F5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012010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BD79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8F1B4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BA35AC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4DEE3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FC14DFB" w14:textId="77777777" w:rsidTr="003A392B">
              <w:tc>
                <w:tcPr>
                  <w:tcW w:w="1789" w:type="dxa"/>
                </w:tcPr>
                <w:p w14:paraId="31CB0D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5CB54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467AF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8D363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0AC06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2750EB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571EB94" w14:textId="77777777" w:rsidTr="003A392B">
              <w:tc>
                <w:tcPr>
                  <w:tcW w:w="1789" w:type="dxa"/>
                </w:tcPr>
                <w:p w14:paraId="25D95A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E612D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124BD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98B50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094AE7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2F67E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494419A" w14:textId="77777777" w:rsidTr="003A392B">
              <w:tc>
                <w:tcPr>
                  <w:tcW w:w="1789" w:type="dxa"/>
                </w:tcPr>
                <w:p w14:paraId="1E6758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DCA11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C13D9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08EFF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8F33B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63CC66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0994B36" w14:textId="77777777" w:rsidTr="003A392B">
              <w:tc>
                <w:tcPr>
                  <w:tcW w:w="1789" w:type="dxa"/>
                </w:tcPr>
                <w:p w14:paraId="46A55E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132BE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2C71B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B8512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B23A6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1ABA3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33E71509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0CBF95C2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431EB9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Inserire tutti i Servizi svolti con contratto di lavoro a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>tempo determinato</w:t>
                  </w:r>
                  <w:r w:rsidRPr="008A3ED9">
                    <w:rPr>
                      <w:rFonts w:ascii="Arial" w:hAnsi="Arial" w:cs="Arial"/>
                    </w:rPr>
                    <w:t xml:space="preserve"> per lo </w:t>
                  </w:r>
                  <w:r w:rsidRPr="008A3ED9">
                    <w:rPr>
                      <w:rFonts w:ascii="Arial" w:hAnsi="Arial" w:cs="Arial"/>
                      <w:b/>
                    </w:rPr>
                    <w:t>stesso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004F1FCF" w14:textId="77777777" w:rsidTr="003A392B">
              <w:tc>
                <w:tcPr>
                  <w:tcW w:w="1789" w:type="dxa"/>
                  <w:vAlign w:val="center"/>
                </w:tcPr>
                <w:p w14:paraId="2CE0EB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4BBE08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544C159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05E41B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1AF208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522F6C0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1A738E9C" w14:textId="77777777" w:rsidTr="003A392B">
              <w:tc>
                <w:tcPr>
                  <w:tcW w:w="1789" w:type="dxa"/>
                </w:tcPr>
                <w:p w14:paraId="7683F9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00A71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BA35A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4C66F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BAF3E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D01D5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1836436" w14:textId="77777777" w:rsidTr="003A392B">
              <w:tc>
                <w:tcPr>
                  <w:tcW w:w="1789" w:type="dxa"/>
                </w:tcPr>
                <w:p w14:paraId="5E32C3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C84B9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AD26B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57873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E3B3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278DB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C877CC" w14:textId="77777777" w:rsidTr="003A392B">
              <w:tc>
                <w:tcPr>
                  <w:tcW w:w="1789" w:type="dxa"/>
                </w:tcPr>
                <w:p w14:paraId="48A829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655DB0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6C06B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EDD13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252AF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925E4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FC2372" w14:textId="77777777" w:rsidTr="003A392B">
              <w:tc>
                <w:tcPr>
                  <w:tcW w:w="1789" w:type="dxa"/>
                </w:tcPr>
                <w:p w14:paraId="3EA8C4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B8EB6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D003F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87B6F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A841D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9658D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16D68EA" w14:textId="77777777" w:rsidTr="003A392B">
              <w:tc>
                <w:tcPr>
                  <w:tcW w:w="1789" w:type="dxa"/>
                </w:tcPr>
                <w:p w14:paraId="3EE889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9E94F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69069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1D54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94654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A1923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E83CB7D" w14:textId="77777777" w:rsidTr="003A392B">
              <w:tc>
                <w:tcPr>
                  <w:tcW w:w="1789" w:type="dxa"/>
                </w:tcPr>
                <w:p w14:paraId="0D5ECE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92790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E819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C2D96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BFD37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C4A6E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99F452C" w14:textId="77777777" w:rsidTr="003A392B">
              <w:tc>
                <w:tcPr>
                  <w:tcW w:w="1789" w:type="dxa"/>
                </w:tcPr>
                <w:p w14:paraId="51227DE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34525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EACCE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66F7B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DE0E8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83FFB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EA4ABBF" w14:textId="77777777" w:rsidTr="003A392B">
              <w:tc>
                <w:tcPr>
                  <w:tcW w:w="1789" w:type="dxa"/>
                </w:tcPr>
                <w:p w14:paraId="7E2D78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16E3C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D1122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57885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B960E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6ACCF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115A260" w14:textId="77777777" w:rsidTr="003A392B">
              <w:tc>
                <w:tcPr>
                  <w:tcW w:w="1789" w:type="dxa"/>
                </w:tcPr>
                <w:p w14:paraId="7E5D9A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80496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30D8A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995BB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03F19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FB36A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E3BCFA3" w14:textId="77777777" w:rsidTr="003A392B">
              <w:tc>
                <w:tcPr>
                  <w:tcW w:w="1789" w:type="dxa"/>
                </w:tcPr>
                <w:p w14:paraId="76031D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090D06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E9721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6F407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AD353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837C2D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4882A37" w14:textId="77777777" w:rsidTr="003A392B">
              <w:tc>
                <w:tcPr>
                  <w:tcW w:w="1789" w:type="dxa"/>
                </w:tcPr>
                <w:p w14:paraId="279965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2E9DF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12CDD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12D97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D1B1F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48A31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54BDF70" w14:textId="77777777" w:rsidTr="003A392B">
              <w:tc>
                <w:tcPr>
                  <w:tcW w:w="1789" w:type="dxa"/>
                </w:tcPr>
                <w:p w14:paraId="26C87B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42CA5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FD077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B9331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8CCA7F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E559B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5DD736C" w14:textId="77777777" w:rsidTr="003A392B">
              <w:tc>
                <w:tcPr>
                  <w:tcW w:w="1789" w:type="dxa"/>
                </w:tcPr>
                <w:p w14:paraId="2AC7AD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9622F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6C4AE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274658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6684D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A7216B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B9E98AD" w14:textId="77777777" w:rsidTr="003A392B">
              <w:tc>
                <w:tcPr>
                  <w:tcW w:w="1789" w:type="dxa"/>
                </w:tcPr>
                <w:p w14:paraId="1BA1B8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62063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3A795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F29E3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4F99D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70DE88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A749295" w14:textId="77777777" w:rsidTr="003A392B">
              <w:tc>
                <w:tcPr>
                  <w:tcW w:w="1789" w:type="dxa"/>
                </w:tcPr>
                <w:p w14:paraId="4E53F4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5DA69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6FD9DD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A9C69A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D8E79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DDAB5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8C67190" w14:textId="77777777" w:rsidTr="003A392B">
              <w:tc>
                <w:tcPr>
                  <w:tcW w:w="1789" w:type="dxa"/>
                </w:tcPr>
                <w:p w14:paraId="252831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1F5426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9015C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443E1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B2310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B4E60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326237F" w14:textId="77777777" w:rsidTr="003A392B">
              <w:tc>
                <w:tcPr>
                  <w:tcW w:w="1789" w:type="dxa"/>
                </w:tcPr>
                <w:p w14:paraId="1FFF81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81E6D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25F05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2755D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B7DBB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19458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1E7AA4E" w14:textId="77777777" w:rsidTr="003A392B">
              <w:tc>
                <w:tcPr>
                  <w:tcW w:w="1789" w:type="dxa"/>
                </w:tcPr>
                <w:p w14:paraId="292C8D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D3234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A204A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3D058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AE5B3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93504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8EB9BB9" w14:textId="77777777" w:rsidTr="003A392B">
              <w:tc>
                <w:tcPr>
                  <w:tcW w:w="1789" w:type="dxa"/>
                </w:tcPr>
                <w:p w14:paraId="7F7D23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EBBD2C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69153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02D61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802B5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AF44A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7464319" w14:textId="77777777" w:rsidTr="003A392B">
              <w:tc>
                <w:tcPr>
                  <w:tcW w:w="1789" w:type="dxa"/>
                </w:tcPr>
                <w:p w14:paraId="31C1ED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7BEA4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7B4C3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CC3A4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936E7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B012D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31136EA" w14:textId="77777777" w:rsidTr="003A392B">
              <w:tc>
                <w:tcPr>
                  <w:tcW w:w="1789" w:type="dxa"/>
                </w:tcPr>
                <w:p w14:paraId="4D88F0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97481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5A7D0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FF8C0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3AB7F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5546E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7AF285C" w14:textId="77777777" w:rsidTr="003A392B">
              <w:tc>
                <w:tcPr>
                  <w:tcW w:w="1789" w:type="dxa"/>
                </w:tcPr>
                <w:p w14:paraId="6674637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A185F0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402CCD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A781A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CA389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8E797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61EBB71" w14:textId="77777777" w:rsidTr="003A392B">
              <w:tc>
                <w:tcPr>
                  <w:tcW w:w="1789" w:type="dxa"/>
                </w:tcPr>
                <w:p w14:paraId="15AC4D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E28FF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5EC4D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55D52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83934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5A3C08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57DD655" w14:textId="77777777" w:rsidTr="003A392B">
              <w:tc>
                <w:tcPr>
                  <w:tcW w:w="1789" w:type="dxa"/>
                </w:tcPr>
                <w:p w14:paraId="640985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C604D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598F3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7D2AB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80E31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3880D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2668F33" w14:textId="77777777" w:rsidTr="003A392B">
              <w:tc>
                <w:tcPr>
                  <w:tcW w:w="1789" w:type="dxa"/>
                </w:tcPr>
                <w:p w14:paraId="279466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32C29D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04EF1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F90E3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46AFA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713EC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A4D8672" w14:textId="77777777" w:rsidTr="003A392B">
              <w:tc>
                <w:tcPr>
                  <w:tcW w:w="1789" w:type="dxa"/>
                </w:tcPr>
                <w:p w14:paraId="1390774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83D0A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8CCA30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97A2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D4024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0C896C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EFBBB5A" w14:textId="77777777" w:rsidTr="003A392B">
              <w:tc>
                <w:tcPr>
                  <w:tcW w:w="1789" w:type="dxa"/>
                </w:tcPr>
                <w:p w14:paraId="4B2B8C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0C154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3E198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093D9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2FAEB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F2163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476ABCA" w14:textId="77777777" w:rsidTr="003A392B">
              <w:tc>
                <w:tcPr>
                  <w:tcW w:w="1789" w:type="dxa"/>
                </w:tcPr>
                <w:p w14:paraId="3A4F2A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A2EF8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6FA73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12467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C9B8A8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61F29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00D7B59" w14:textId="77777777" w:rsidTr="003A392B">
              <w:tc>
                <w:tcPr>
                  <w:tcW w:w="1789" w:type="dxa"/>
                </w:tcPr>
                <w:p w14:paraId="37A95C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75F6D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2F313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24B6D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2C4D7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487FD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2FDB04B" w14:textId="77777777" w:rsidTr="003A392B">
              <w:tc>
                <w:tcPr>
                  <w:tcW w:w="1789" w:type="dxa"/>
                </w:tcPr>
                <w:p w14:paraId="2041BF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56CC2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871D3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1D17B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C76AC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FD1E9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3E5F22A" w14:textId="77777777" w:rsidTr="003A392B">
              <w:tc>
                <w:tcPr>
                  <w:tcW w:w="1789" w:type="dxa"/>
                </w:tcPr>
                <w:p w14:paraId="2960F4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77F89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2CB4A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C05FB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8F41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EE14A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5B85B0" w14:textId="77777777" w:rsidTr="003A392B">
              <w:tc>
                <w:tcPr>
                  <w:tcW w:w="1789" w:type="dxa"/>
                </w:tcPr>
                <w:p w14:paraId="4787F9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687A8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D5763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C9315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1ACC4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BF411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2BD8794" w14:textId="77777777" w:rsidTr="003A392B">
              <w:tc>
                <w:tcPr>
                  <w:tcW w:w="1789" w:type="dxa"/>
                </w:tcPr>
                <w:p w14:paraId="6B24B5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A47BC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D246C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95706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A9170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8A811B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3C68AE5" w14:textId="77777777" w:rsidTr="003A392B">
              <w:tc>
                <w:tcPr>
                  <w:tcW w:w="1789" w:type="dxa"/>
                </w:tcPr>
                <w:p w14:paraId="6C0725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93BB5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2A387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69B8D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89F46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14F8C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5542E93" w14:textId="77777777" w:rsidTr="003A392B">
              <w:tc>
                <w:tcPr>
                  <w:tcW w:w="1789" w:type="dxa"/>
                </w:tcPr>
                <w:p w14:paraId="42CB1E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5668D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A4F4F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FB25F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90480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CB6A1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95E46D7" w14:textId="77777777" w:rsidTr="003A392B">
              <w:tc>
                <w:tcPr>
                  <w:tcW w:w="1789" w:type="dxa"/>
                </w:tcPr>
                <w:p w14:paraId="298B84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86A37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DC13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EEF9D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9733F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5556D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307329E" w14:textId="77777777" w:rsidTr="003A392B">
              <w:tc>
                <w:tcPr>
                  <w:tcW w:w="1789" w:type="dxa"/>
                </w:tcPr>
                <w:p w14:paraId="60D085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AA3AEC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4741B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5529A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D0711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32FFC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FB9E1C8" w14:textId="77777777" w:rsidTr="003A392B">
              <w:tc>
                <w:tcPr>
                  <w:tcW w:w="1789" w:type="dxa"/>
                </w:tcPr>
                <w:p w14:paraId="262DB0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1D5BB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F7DAA4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2F9E3F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7AC79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EC53C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628942D" w14:textId="77777777" w:rsidTr="003A392B">
              <w:tc>
                <w:tcPr>
                  <w:tcW w:w="1789" w:type="dxa"/>
                </w:tcPr>
                <w:p w14:paraId="59178B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75633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0FEE2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D3746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CA766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D0C91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BE50FBA" w14:textId="77777777" w:rsidTr="003A392B">
              <w:tc>
                <w:tcPr>
                  <w:tcW w:w="1789" w:type="dxa"/>
                </w:tcPr>
                <w:p w14:paraId="1DC95F7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160E9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DE791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7CF51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774E6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AAD0D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1D9945F6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3C03FD08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1C1DBD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lastRenderedPageBreak/>
                    <w:t xml:space="preserve">Inserire tutti i Servizi svolti con contratto di lavoro a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>tempo determinato</w:t>
                  </w:r>
                  <w:r w:rsidRPr="008A3ED9">
                    <w:rPr>
                      <w:rFonts w:ascii="Arial" w:hAnsi="Arial" w:cs="Arial"/>
                    </w:rPr>
                    <w:t xml:space="preserve"> per un </w:t>
                  </w:r>
                  <w:r w:rsidRPr="008A3ED9">
                    <w:rPr>
                      <w:rFonts w:ascii="Arial" w:hAnsi="Arial" w:cs="Arial"/>
                      <w:b/>
                    </w:rPr>
                    <w:t xml:space="preserve">diverso </w:t>
                  </w:r>
                  <w:r w:rsidRPr="008A3ED9">
                    <w:rPr>
                      <w:rFonts w:ascii="Arial" w:hAnsi="Arial" w:cs="Arial"/>
                    </w:rPr>
                    <w:t>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4892BEF7" w14:textId="77777777" w:rsidTr="003A392B">
              <w:tc>
                <w:tcPr>
                  <w:tcW w:w="1789" w:type="dxa"/>
                  <w:vAlign w:val="center"/>
                </w:tcPr>
                <w:p w14:paraId="000EF6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591EB0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095C4D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350EB0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0FA1B8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4A26AB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29D89655" w14:textId="77777777" w:rsidTr="003A392B">
              <w:tc>
                <w:tcPr>
                  <w:tcW w:w="1789" w:type="dxa"/>
                </w:tcPr>
                <w:p w14:paraId="40B4D9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4FB9B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39085B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A6631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D82A6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8373AD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2BDFCF6" w14:textId="77777777" w:rsidTr="003A392B">
              <w:tc>
                <w:tcPr>
                  <w:tcW w:w="1789" w:type="dxa"/>
                </w:tcPr>
                <w:p w14:paraId="750C01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88FAA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A8DE0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FDDDD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D9068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80FD7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FBAB19" w14:textId="77777777" w:rsidTr="003A392B">
              <w:tc>
                <w:tcPr>
                  <w:tcW w:w="1789" w:type="dxa"/>
                </w:tcPr>
                <w:p w14:paraId="2D9E44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BBBB7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B7A4E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E1EE77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2A37B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4D8107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0B352FE" w14:textId="77777777" w:rsidTr="003A392B">
              <w:tc>
                <w:tcPr>
                  <w:tcW w:w="1789" w:type="dxa"/>
                </w:tcPr>
                <w:p w14:paraId="74DFCC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8A4E7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95675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4F359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6C222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0B8E8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D6F5DA4" w14:textId="77777777" w:rsidTr="003A392B">
              <w:tc>
                <w:tcPr>
                  <w:tcW w:w="1789" w:type="dxa"/>
                </w:tcPr>
                <w:p w14:paraId="6A83AF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8EC76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28551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F95AB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BDD05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91A9F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3F547F2" w14:textId="77777777" w:rsidTr="003A392B">
              <w:tc>
                <w:tcPr>
                  <w:tcW w:w="1789" w:type="dxa"/>
                </w:tcPr>
                <w:p w14:paraId="346855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19423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B2873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9D706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925DE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CE7CE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4150714" w14:textId="77777777" w:rsidTr="003A392B">
              <w:tc>
                <w:tcPr>
                  <w:tcW w:w="1789" w:type="dxa"/>
                </w:tcPr>
                <w:p w14:paraId="13D5CE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C63D2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C9F6D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B3B38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9F75F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219D5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DF5AAF0" w14:textId="77777777" w:rsidTr="003A392B">
              <w:tc>
                <w:tcPr>
                  <w:tcW w:w="1789" w:type="dxa"/>
                </w:tcPr>
                <w:p w14:paraId="75BD66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E098D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F8F13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EFE3D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A9B95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DB7C4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9F19E8A" w14:textId="77777777" w:rsidTr="003A392B">
              <w:tc>
                <w:tcPr>
                  <w:tcW w:w="1789" w:type="dxa"/>
                </w:tcPr>
                <w:p w14:paraId="24AB69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F018C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97BD4B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E9CA2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A1EC4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96DF2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4381E85" w14:textId="77777777" w:rsidTr="003A392B">
              <w:tc>
                <w:tcPr>
                  <w:tcW w:w="1789" w:type="dxa"/>
                </w:tcPr>
                <w:p w14:paraId="055BF2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36BF3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F6E38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26895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13191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5A349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E499CE5" w14:textId="77777777" w:rsidTr="003A392B">
              <w:tc>
                <w:tcPr>
                  <w:tcW w:w="1789" w:type="dxa"/>
                </w:tcPr>
                <w:p w14:paraId="07F7B7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54296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68CB2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EB56B5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0E30FB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1DFB5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F554864" w14:textId="77777777" w:rsidTr="003A392B">
              <w:tc>
                <w:tcPr>
                  <w:tcW w:w="1789" w:type="dxa"/>
                </w:tcPr>
                <w:p w14:paraId="5914B8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AE9D4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797DF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85A9B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70178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E6D39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8918783" w14:textId="77777777" w:rsidTr="003A392B">
              <w:tc>
                <w:tcPr>
                  <w:tcW w:w="1789" w:type="dxa"/>
                </w:tcPr>
                <w:p w14:paraId="15C6FC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DDAEB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292FF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C68D6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FD20C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5DFDF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B1CF6DA" w14:textId="77777777" w:rsidTr="003A392B">
              <w:tc>
                <w:tcPr>
                  <w:tcW w:w="1789" w:type="dxa"/>
                </w:tcPr>
                <w:p w14:paraId="720876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9B897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879E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2DB20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B7ACA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0A669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B12CEF6" w14:textId="77777777" w:rsidTr="003A392B">
              <w:tc>
                <w:tcPr>
                  <w:tcW w:w="1789" w:type="dxa"/>
                </w:tcPr>
                <w:p w14:paraId="0136E2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199A2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E0E24D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FA73C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DCEC9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10C97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93E76B6" w14:textId="77777777" w:rsidTr="003A392B">
              <w:tc>
                <w:tcPr>
                  <w:tcW w:w="1789" w:type="dxa"/>
                </w:tcPr>
                <w:p w14:paraId="3B9A78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FFA80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8217D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7D5BC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DA3D48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11DA4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D7DB1E3" w14:textId="77777777" w:rsidTr="003A392B">
              <w:tc>
                <w:tcPr>
                  <w:tcW w:w="1789" w:type="dxa"/>
                </w:tcPr>
                <w:p w14:paraId="0C5CF4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52301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B0588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E5DC0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DA4E4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9F094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9999A98" w14:textId="77777777" w:rsidTr="003A392B">
              <w:tc>
                <w:tcPr>
                  <w:tcW w:w="1789" w:type="dxa"/>
                </w:tcPr>
                <w:p w14:paraId="5A1E44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64734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4C379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A1C93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54E13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F598D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0C11E60" w14:textId="77777777" w:rsidTr="003A392B">
              <w:tc>
                <w:tcPr>
                  <w:tcW w:w="1789" w:type="dxa"/>
                </w:tcPr>
                <w:p w14:paraId="74CC90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6D67C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69DA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0E88C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4554E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7C161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3A3927" w14:textId="77777777" w:rsidTr="003A392B">
              <w:tc>
                <w:tcPr>
                  <w:tcW w:w="1789" w:type="dxa"/>
                </w:tcPr>
                <w:p w14:paraId="1BB730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DD7FF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27EAD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0BFC7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84D70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DE09E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04F0493" w14:textId="77777777" w:rsidTr="003A392B">
              <w:tc>
                <w:tcPr>
                  <w:tcW w:w="1789" w:type="dxa"/>
                </w:tcPr>
                <w:p w14:paraId="6DAF7C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059C3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EAE19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81479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4962CB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03DDC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6F3C6BB" w14:textId="77777777" w:rsidTr="003A392B">
              <w:tc>
                <w:tcPr>
                  <w:tcW w:w="1789" w:type="dxa"/>
                </w:tcPr>
                <w:p w14:paraId="726F19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B2A64A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46466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AB99A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D733C2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8D679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6981772" w14:textId="77777777" w:rsidTr="003A392B">
              <w:tc>
                <w:tcPr>
                  <w:tcW w:w="1789" w:type="dxa"/>
                </w:tcPr>
                <w:p w14:paraId="611BD8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45B63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10383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ECB4E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8E79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CE98B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925841C" w14:textId="77777777" w:rsidTr="003A392B">
              <w:tc>
                <w:tcPr>
                  <w:tcW w:w="1789" w:type="dxa"/>
                </w:tcPr>
                <w:p w14:paraId="63C821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FB118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7F394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69D17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3ACE5E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AFD79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109A397" w14:textId="77777777" w:rsidTr="003A392B">
              <w:tc>
                <w:tcPr>
                  <w:tcW w:w="1789" w:type="dxa"/>
                </w:tcPr>
                <w:p w14:paraId="7F49D6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EC24B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EE646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32644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E10D1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6366D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9C0B91" w14:textId="77777777" w:rsidTr="003A392B">
              <w:tc>
                <w:tcPr>
                  <w:tcW w:w="1789" w:type="dxa"/>
                </w:tcPr>
                <w:p w14:paraId="59D596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20C99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869D0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E76EBB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33CA8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910E1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716D955" w14:textId="77777777" w:rsidTr="003A392B">
              <w:tc>
                <w:tcPr>
                  <w:tcW w:w="1789" w:type="dxa"/>
                </w:tcPr>
                <w:p w14:paraId="587469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4FC89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72C5C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BF72B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4420C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4D694C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85A3E4F" w14:textId="77777777" w:rsidTr="003A392B">
              <w:tc>
                <w:tcPr>
                  <w:tcW w:w="1789" w:type="dxa"/>
                </w:tcPr>
                <w:p w14:paraId="329C64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4C670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BC5D8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020B2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16DAD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797746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1D4195B" w14:textId="77777777" w:rsidTr="003A392B">
              <w:tc>
                <w:tcPr>
                  <w:tcW w:w="1789" w:type="dxa"/>
                </w:tcPr>
                <w:p w14:paraId="291525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B591A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46003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2773F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3BBC0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4C482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557E42" w14:textId="77777777" w:rsidTr="003A392B">
              <w:tc>
                <w:tcPr>
                  <w:tcW w:w="1789" w:type="dxa"/>
                </w:tcPr>
                <w:p w14:paraId="40DD7A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BBABE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61F2F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5646E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8F8FC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30A5B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E225CD1" w14:textId="77777777" w:rsidTr="003A392B">
              <w:tc>
                <w:tcPr>
                  <w:tcW w:w="1789" w:type="dxa"/>
                </w:tcPr>
                <w:p w14:paraId="0DD9A25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34A6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BD572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68B6D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DE6CA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F95A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2799733" w14:textId="77777777" w:rsidTr="003A392B">
              <w:tc>
                <w:tcPr>
                  <w:tcW w:w="1789" w:type="dxa"/>
                </w:tcPr>
                <w:p w14:paraId="574F77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E9BA4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3F47B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52C0A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5911C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AF3B5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9F77C6E" w14:textId="77777777" w:rsidTr="003A392B">
              <w:tc>
                <w:tcPr>
                  <w:tcW w:w="1789" w:type="dxa"/>
                </w:tcPr>
                <w:p w14:paraId="4DAA46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8701C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0075C9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57758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E8D21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7516E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6FD5EB1" w14:textId="77777777" w:rsidTr="003A392B">
              <w:tc>
                <w:tcPr>
                  <w:tcW w:w="1789" w:type="dxa"/>
                </w:tcPr>
                <w:p w14:paraId="666D59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BFD76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5AF4A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0CEA4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29833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40B77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BD616FF" w14:textId="77777777" w:rsidTr="003A392B">
              <w:tc>
                <w:tcPr>
                  <w:tcW w:w="1789" w:type="dxa"/>
                </w:tcPr>
                <w:p w14:paraId="7126AA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36426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41B86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EF6E6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0ED16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28AA4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BD7DF91" w14:textId="77777777" w:rsidTr="003A392B">
              <w:tc>
                <w:tcPr>
                  <w:tcW w:w="1789" w:type="dxa"/>
                </w:tcPr>
                <w:p w14:paraId="0F3D13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524A7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A31FD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AC78BA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445BB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23A90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1640E69" w14:textId="77777777" w:rsidTr="003A392B">
              <w:tc>
                <w:tcPr>
                  <w:tcW w:w="1789" w:type="dxa"/>
                </w:tcPr>
                <w:p w14:paraId="23A8B25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9CE86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306EC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BA1E3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CA79B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50F92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96943D" w14:textId="77777777" w:rsidTr="003A392B">
              <w:tc>
                <w:tcPr>
                  <w:tcW w:w="1789" w:type="dxa"/>
                </w:tcPr>
                <w:p w14:paraId="2689C9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F0FC0D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A6522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4D992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9C740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C0219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498BDB4" w14:textId="77777777" w:rsidTr="003A392B">
              <w:tc>
                <w:tcPr>
                  <w:tcW w:w="1789" w:type="dxa"/>
                </w:tcPr>
                <w:p w14:paraId="06C1A4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DD57E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25DB9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0AB36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347E8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89E1B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99EE3AC" w14:textId="77777777" w:rsidTr="003A392B">
              <w:tc>
                <w:tcPr>
                  <w:tcW w:w="1789" w:type="dxa"/>
                </w:tcPr>
                <w:p w14:paraId="42B24D8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D55E5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358F4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6A192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F7B59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A1458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4F91105B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6350AC35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0B2D48D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Inserire tutti i Servizi svolti con contratto di lavoro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 xml:space="preserve">flessibile </w:t>
                  </w:r>
                  <w:r w:rsidRPr="008A3ED9">
                    <w:rPr>
                      <w:rFonts w:ascii="Arial" w:hAnsi="Arial" w:cs="Arial"/>
                    </w:rPr>
                    <w:t xml:space="preserve">per lo </w:t>
                  </w:r>
                  <w:r w:rsidRPr="008A3ED9">
                    <w:rPr>
                      <w:rFonts w:ascii="Arial" w:hAnsi="Arial" w:cs="Arial"/>
                      <w:b/>
                    </w:rPr>
                    <w:t>stesso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20C7B7FE" w14:textId="77777777" w:rsidTr="003A392B">
              <w:tc>
                <w:tcPr>
                  <w:tcW w:w="1789" w:type="dxa"/>
                  <w:vAlign w:val="center"/>
                </w:tcPr>
                <w:p w14:paraId="28EB65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699C81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341332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5F86F0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56D7E2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3313FC6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58590B21" w14:textId="77777777" w:rsidTr="003A392B">
              <w:tc>
                <w:tcPr>
                  <w:tcW w:w="1789" w:type="dxa"/>
                </w:tcPr>
                <w:p w14:paraId="28EA4F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FF160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A1CFB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4E7B2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7AAB5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14CF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4AEB89F" w14:textId="77777777" w:rsidTr="003A392B">
              <w:tc>
                <w:tcPr>
                  <w:tcW w:w="1789" w:type="dxa"/>
                </w:tcPr>
                <w:p w14:paraId="6B0CDB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7409C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4C07D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79B1D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4D898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45464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66464AF" w14:textId="77777777" w:rsidTr="003A392B">
              <w:tc>
                <w:tcPr>
                  <w:tcW w:w="1789" w:type="dxa"/>
                </w:tcPr>
                <w:p w14:paraId="5DED7E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B08E3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F135D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50383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2CA5F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8B157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AA8530B" w14:textId="77777777" w:rsidTr="003A392B">
              <w:tc>
                <w:tcPr>
                  <w:tcW w:w="1789" w:type="dxa"/>
                </w:tcPr>
                <w:p w14:paraId="34776F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50910B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7D254D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B0E27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9099B9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0A1CF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7160C37" w14:textId="77777777" w:rsidTr="003A392B">
              <w:tc>
                <w:tcPr>
                  <w:tcW w:w="1789" w:type="dxa"/>
                </w:tcPr>
                <w:p w14:paraId="0686C6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B6FA6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55AA5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1843C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901EBE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9C434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65F8B3F" w14:textId="77777777" w:rsidTr="003A392B">
              <w:tc>
                <w:tcPr>
                  <w:tcW w:w="1789" w:type="dxa"/>
                </w:tcPr>
                <w:p w14:paraId="13DF68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CCA43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6948C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BE321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3815E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51B60D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54C944C" w14:textId="77777777" w:rsidTr="003A392B">
              <w:tc>
                <w:tcPr>
                  <w:tcW w:w="1789" w:type="dxa"/>
                </w:tcPr>
                <w:p w14:paraId="7A6DD9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3507A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16C04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7EC58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0FCCE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D8B55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A63C6B3" w14:textId="77777777" w:rsidTr="003A392B">
              <w:tc>
                <w:tcPr>
                  <w:tcW w:w="1789" w:type="dxa"/>
                </w:tcPr>
                <w:p w14:paraId="55E1F6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8C91C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65E44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979EE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5B623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77EE6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E86154D" w14:textId="77777777" w:rsidTr="003A392B">
              <w:tc>
                <w:tcPr>
                  <w:tcW w:w="1789" w:type="dxa"/>
                </w:tcPr>
                <w:p w14:paraId="70CA8A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53724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F76B2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7BBC5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9A32C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3DC89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4D8BAD9" w14:textId="77777777" w:rsidTr="003A392B">
              <w:tc>
                <w:tcPr>
                  <w:tcW w:w="1789" w:type="dxa"/>
                </w:tcPr>
                <w:p w14:paraId="58EC020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1716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DB496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3F43C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BB4CB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1FD7E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6B9ED9A" w14:textId="77777777" w:rsidTr="003A392B">
              <w:tc>
                <w:tcPr>
                  <w:tcW w:w="1789" w:type="dxa"/>
                </w:tcPr>
                <w:p w14:paraId="5984C4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56C14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E63A0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F16D6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A3FF4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29A5B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16BEFBF" w14:textId="77777777" w:rsidTr="003A392B">
              <w:tc>
                <w:tcPr>
                  <w:tcW w:w="1789" w:type="dxa"/>
                </w:tcPr>
                <w:p w14:paraId="05DD1D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EAFD8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B091F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7FF71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DBB94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03878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DA544D9" w14:textId="77777777" w:rsidTr="003A392B">
              <w:tc>
                <w:tcPr>
                  <w:tcW w:w="1789" w:type="dxa"/>
                </w:tcPr>
                <w:p w14:paraId="34D961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26D3A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37536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2A6211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A50C0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6FAC6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604EFE6" w14:textId="77777777" w:rsidTr="003A392B">
              <w:tc>
                <w:tcPr>
                  <w:tcW w:w="1789" w:type="dxa"/>
                </w:tcPr>
                <w:p w14:paraId="284F1CC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E1030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E2909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75144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3B753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B1BD6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57E4EFE" w14:textId="77777777" w:rsidTr="003A392B">
              <w:tc>
                <w:tcPr>
                  <w:tcW w:w="1789" w:type="dxa"/>
                </w:tcPr>
                <w:p w14:paraId="0673FA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A4FD1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31D66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9FF27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C902C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1F66B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463F0D6" w14:textId="77777777" w:rsidTr="003A392B">
              <w:tc>
                <w:tcPr>
                  <w:tcW w:w="1789" w:type="dxa"/>
                </w:tcPr>
                <w:p w14:paraId="39A95C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13DB0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6BB0E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11AFC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34B4C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AB95E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ED374BD" w14:textId="77777777" w:rsidTr="003A392B">
              <w:tc>
                <w:tcPr>
                  <w:tcW w:w="1789" w:type="dxa"/>
                </w:tcPr>
                <w:p w14:paraId="691B30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31D10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D1C33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DEF45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F58A6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70891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7FE29BE" w14:textId="77777777" w:rsidTr="003A392B">
              <w:tc>
                <w:tcPr>
                  <w:tcW w:w="1789" w:type="dxa"/>
                </w:tcPr>
                <w:p w14:paraId="013234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E0B60E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59250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92ABD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7A909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AD1A6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9D79FB" w14:textId="77777777" w:rsidTr="003A392B">
              <w:tc>
                <w:tcPr>
                  <w:tcW w:w="1789" w:type="dxa"/>
                </w:tcPr>
                <w:p w14:paraId="2C942EB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BD13A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4C71B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57FC2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14932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01416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A377E74" w14:textId="77777777" w:rsidTr="003A392B">
              <w:tc>
                <w:tcPr>
                  <w:tcW w:w="1789" w:type="dxa"/>
                </w:tcPr>
                <w:p w14:paraId="4D5D8CE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8F3DB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E2E21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AC164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839DCF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EDFC9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A237F6F" w14:textId="77777777" w:rsidTr="003A392B">
              <w:tc>
                <w:tcPr>
                  <w:tcW w:w="1789" w:type="dxa"/>
                </w:tcPr>
                <w:p w14:paraId="2DFAED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E742F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A4713E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3D385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4C666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A5782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EFEFBFD" w14:textId="77777777" w:rsidTr="003A392B">
              <w:tc>
                <w:tcPr>
                  <w:tcW w:w="1789" w:type="dxa"/>
                </w:tcPr>
                <w:p w14:paraId="6EDCB7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467D6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EA37A0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08DF7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6EEE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7C3D6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E28BFD" w14:textId="77777777" w:rsidTr="003A392B">
              <w:tc>
                <w:tcPr>
                  <w:tcW w:w="1789" w:type="dxa"/>
                </w:tcPr>
                <w:p w14:paraId="2715FA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140A39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7D183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B9D220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62E2E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4AD1A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6B1989A" w14:textId="77777777" w:rsidTr="003A392B">
              <w:tc>
                <w:tcPr>
                  <w:tcW w:w="1789" w:type="dxa"/>
                </w:tcPr>
                <w:p w14:paraId="312167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98832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8F9FA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8FEBC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F9270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0018E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3D12936" w14:textId="77777777" w:rsidTr="003A392B">
              <w:tc>
                <w:tcPr>
                  <w:tcW w:w="1789" w:type="dxa"/>
                </w:tcPr>
                <w:p w14:paraId="2638166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0C11C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B63D1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F59C6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23290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8D0F8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4B405F8" w14:textId="77777777" w:rsidTr="003A392B">
              <w:tc>
                <w:tcPr>
                  <w:tcW w:w="1789" w:type="dxa"/>
                </w:tcPr>
                <w:p w14:paraId="4A26D4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EB91B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E5862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FC24F0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C5E46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7BE25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2C66AC6" w14:textId="77777777" w:rsidTr="003A392B">
              <w:tc>
                <w:tcPr>
                  <w:tcW w:w="1789" w:type="dxa"/>
                </w:tcPr>
                <w:p w14:paraId="5955A9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661D0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19658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FC9F7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22F91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5F353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0C248E0" w14:textId="77777777" w:rsidTr="003A392B">
              <w:tc>
                <w:tcPr>
                  <w:tcW w:w="1789" w:type="dxa"/>
                </w:tcPr>
                <w:p w14:paraId="50FAFF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81E30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49F0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48993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CE601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ED307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9873EAA" w14:textId="77777777" w:rsidTr="003A392B">
              <w:tc>
                <w:tcPr>
                  <w:tcW w:w="1789" w:type="dxa"/>
                </w:tcPr>
                <w:p w14:paraId="78729A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F978A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3A409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716B6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D6FF5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B2BC7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631B32C" w14:textId="77777777" w:rsidTr="003A392B">
              <w:tc>
                <w:tcPr>
                  <w:tcW w:w="1789" w:type="dxa"/>
                </w:tcPr>
                <w:p w14:paraId="247BA8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6FFA8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8FCD6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6BE1E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6B750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18FD6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EAE87C9" w14:textId="77777777" w:rsidTr="003A392B">
              <w:tc>
                <w:tcPr>
                  <w:tcW w:w="1789" w:type="dxa"/>
                </w:tcPr>
                <w:p w14:paraId="1BB37A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F65A5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9990D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FA663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D46D3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13EBB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55433D9" w14:textId="77777777" w:rsidTr="003A392B">
              <w:tc>
                <w:tcPr>
                  <w:tcW w:w="1789" w:type="dxa"/>
                </w:tcPr>
                <w:p w14:paraId="489C09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51BD7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81EC8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007BD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3FD8B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0EBE8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57F760C" w14:textId="77777777" w:rsidTr="003A392B">
              <w:tc>
                <w:tcPr>
                  <w:tcW w:w="1789" w:type="dxa"/>
                </w:tcPr>
                <w:p w14:paraId="3A5604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1077E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79705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7B76F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34414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5C870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A8210E9" w14:textId="77777777" w:rsidTr="003A392B">
              <w:tc>
                <w:tcPr>
                  <w:tcW w:w="1789" w:type="dxa"/>
                </w:tcPr>
                <w:p w14:paraId="55E05D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B65AD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6BBE8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1DDBF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2FB49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D3DE4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96079F9" w14:textId="77777777" w:rsidTr="003A392B">
              <w:tc>
                <w:tcPr>
                  <w:tcW w:w="1789" w:type="dxa"/>
                </w:tcPr>
                <w:p w14:paraId="7ACF99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943A1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2A7CE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ABB0F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55074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A9DF8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C2AB622" w14:textId="77777777" w:rsidTr="003A392B">
              <w:tc>
                <w:tcPr>
                  <w:tcW w:w="1789" w:type="dxa"/>
                </w:tcPr>
                <w:p w14:paraId="5533F0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49CE9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2A7B5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6F969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94BA22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59765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CF3B9CC" w14:textId="77777777" w:rsidTr="003A392B">
              <w:tc>
                <w:tcPr>
                  <w:tcW w:w="1789" w:type="dxa"/>
                </w:tcPr>
                <w:p w14:paraId="7D9A05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8D98B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CCC87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D82B7E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AD649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9E0B7B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651AC94" w14:textId="77777777" w:rsidTr="003A392B">
              <w:tc>
                <w:tcPr>
                  <w:tcW w:w="1789" w:type="dxa"/>
                </w:tcPr>
                <w:p w14:paraId="1D2B9F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D8B1E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2939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7F53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CC1F7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852AA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E4D792D" w14:textId="77777777" w:rsidTr="003A392B">
              <w:tc>
                <w:tcPr>
                  <w:tcW w:w="1789" w:type="dxa"/>
                </w:tcPr>
                <w:p w14:paraId="265682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FC745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AC9A0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42D51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997729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21302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45E4969" w14:textId="77777777" w:rsidTr="003A392B">
              <w:tc>
                <w:tcPr>
                  <w:tcW w:w="1789" w:type="dxa"/>
                </w:tcPr>
                <w:p w14:paraId="2D2EAE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2F022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1667C6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3C05C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59A50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C214B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3032FB4A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408BD0FC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2EDF1DE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Inserire tutti i Servizi svolti con contratto di lavoro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 xml:space="preserve">flessibile </w:t>
                  </w:r>
                  <w:r w:rsidRPr="008A3ED9">
                    <w:rPr>
                      <w:rFonts w:ascii="Arial" w:hAnsi="Arial" w:cs="Arial"/>
                    </w:rPr>
                    <w:t xml:space="preserve">per un </w:t>
                  </w:r>
                  <w:r w:rsidRPr="008A3ED9">
                    <w:rPr>
                      <w:rFonts w:ascii="Arial" w:hAnsi="Arial" w:cs="Arial"/>
                      <w:b/>
                    </w:rPr>
                    <w:t>diverso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50BD44A0" w14:textId="77777777" w:rsidTr="003A392B">
              <w:tc>
                <w:tcPr>
                  <w:tcW w:w="1789" w:type="dxa"/>
                  <w:vAlign w:val="center"/>
                </w:tcPr>
                <w:p w14:paraId="4EDD1C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13A4DD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36CC72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5C5FE98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668E6D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010FA8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657628E5" w14:textId="77777777" w:rsidTr="003A392B">
              <w:tc>
                <w:tcPr>
                  <w:tcW w:w="1789" w:type="dxa"/>
                </w:tcPr>
                <w:p w14:paraId="07FE7E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94B9C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4ADC0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8C5FB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E4876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CED44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21CF89C" w14:textId="77777777" w:rsidTr="003A392B">
              <w:tc>
                <w:tcPr>
                  <w:tcW w:w="1789" w:type="dxa"/>
                </w:tcPr>
                <w:p w14:paraId="010BB5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94786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80FEA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5994D8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53FC5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A91455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DB3CB01" w14:textId="77777777" w:rsidTr="003A392B">
              <w:tc>
                <w:tcPr>
                  <w:tcW w:w="1789" w:type="dxa"/>
                </w:tcPr>
                <w:p w14:paraId="5C7A5D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D6B69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CCBF8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7FD98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6CEE2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CB77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589C455" w14:textId="77777777" w:rsidTr="003A392B">
              <w:tc>
                <w:tcPr>
                  <w:tcW w:w="1789" w:type="dxa"/>
                </w:tcPr>
                <w:p w14:paraId="657FC1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415A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3445E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0F02F4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95234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1B987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B59738B" w14:textId="77777777" w:rsidTr="003A392B">
              <w:tc>
                <w:tcPr>
                  <w:tcW w:w="1789" w:type="dxa"/>
                </w:tcPr>
                <w:p w14:paraId="713DE5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EA477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695E1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F09EA5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A6FD4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F46D4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E09CB2D" w14:textId="77777777" w:rsidTr="003A392B">
              <w:tc>
                <w:tcPr>
                  <w:tcW w:w="1789" w:type="dxa"/>
                </w:tcPr>
                <w:p w14:paraId="31B28A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96592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8AA35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4C398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EB035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12B7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3DB026" w14:textId="77777777" w:rsidTr="003A392B">
              <w:tc>
                <w:tcPr>
                  <w:tcW w:w="1789" w:type="dxa"/>
                </w:tcPr>
                <w:p w14:paraId="58C486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6648C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A76E8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EC439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8D21F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0116A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1D11796" w14:textId="77777777" w:rsidTr="003A392B">
              <w:tc>
                <w:tcPr>
                  <w:tcW w:w="1789" w:type="dxa"/>
                </w:tcPr>
                <w:p w14:paraId="349B72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A734B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41780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4A673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0B7F4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C1F24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83AA224" w14:textId="77777777" w:rsidTr="003A392B">
              <w:tc>
                <w:tcPr>
                  <w:tcW w:w="1789" w:type="dxa"/>
                </w:tcPr>
                <w:p w14:paraId="5D82C6D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D13B8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8AAD9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D5E70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AFBAF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4980D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00D6C50" w14:textId="77777777" w:rsidTr="003A392B">
              <w:tc>
                <w:tcPr>
                  <w:tcW w:w="1789" w:type="dxa"/>
                </w:tcPr>
                <w:p w14:paraId="3C6B0B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B0B7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383398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C427C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DBCB9B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C2DB1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28E5FFE" w14:textId="77777777" w:rsidTr="003A392B">
              <w:tc>
                <w:tcPr>
                  <w:tcW w:w="1789" w:type="dxa"/>
                </w:tcPr>
                <w:p w14:paraId="0E010AD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90887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74543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72A3C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A54D2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319DF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51A93D0" w14:textId="77777777" w:rsidTr="003A392B">
              <w:tc>
                <w:tcPr>
                  <w:tcW w:w="1789" w:type="dxa"/>
                </w:tcPr>
                <w:p w14:paraId="0B0579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C14ED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9F14B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8EA06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517959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4D1F1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4D7FE13" w14:textId="77777777" w:rsidTr="003A392B">
              <w:tc>
                <w:tcPr>
                  <w:tcW w:w="1789" w:type="dxa"/>
                </w:tcPr>
                <w:p w14:paraId="57A55C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DE0D8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5D4D7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6407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57174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C827BE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0645006" w14:textId="77777777" w:rsidTr="003A392B">
              <w:tc>
                <w:tcPr>
                  <w:tcW w:w="1789" w:type="dxa"/>
                </w:tcPr>
                <w:p w14:paraId="3D3AD8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58B9A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7B56F4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67B2F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EE2646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E32DD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E58AE4F" w14:textId="77777777" w:rsidTr="003A392B">
              <w:tc>
                <w:tcPr>
                  <w:tcW w:w="1789" w:type="dxa"/>
                </w:tcPr>
                <w:p w14:paraId="235EB2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2E155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98F2B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494C9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B0D24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2324A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DFE4507" w14:textId="77777777" w:rsidTr="003A392B">
              <w:tc>
                <w:tcPr>
                  <w:tcW w:w="1789" w:type="dxa"/>
                </w:tcPr>
                <w:p w14:paraId="4B23D3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87E8E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A249E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9E7E9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0F1E1B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A6E21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0BA2470" w14:textId="77777777" w:rsidTr="003A392B">
              <w:tc>
                <w:tcPr>
                  <w:tcW w:w="1789" w:type="dxa"/>
                </w:tcPr>
                <w:p w14:paraId="5EAB00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14E4B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3C0AA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16A6A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A7B8B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0A623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734D1AF" w14:textId="77777777" w:rsidTr="003A392B">
              <w:tc>
                <w:tcPr>
                  <w:tcW w:w="1789" w:type="dxa"/>
                </w:tcPr>
                <w:p w14:paraId="00147F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D7314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2F4E5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80448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7597D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F3DF6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B144C6E" w14:textId="77777777" w:rsidTr="003A392B">
              <w:tc>
                <w:tcPr>
                  <w:tcW w:w="1789" w:type="dxa"/>
                </w:tcPr>
                <w:p w14:paraId="305CE60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6F1E1B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86C88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6C0C6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C8709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37999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734126E" w14:textId="77777777" w:rsidTr="003A392B">
              <w:tc>
                <w:tcPr>
                  <w:tcW w:w="1789" w:type="dxa"/>
                </w:tcPr>
                <w:p w14:paraId="04C4FE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465C1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EB2F1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1D8C8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A286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A21A1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A2ABA34" w14:textId="77777777" w:rsidTr="003A392B">
              <w:tc>
                <w:tcPr>
                  <w:tcW w:w="1789" w:type="dxa"/>
                </w:tcPr>
                <w:p w14:paraId="13B3DB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5F114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CBBCC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B9CF6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FA9E5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3E16D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20B99D5" w14:textId="77777777" w:rsidTr="003A392B">
              <w:tc>
                <w:tcPr>
                  <w:tcW w:w="1789" w:type="dxa"/>
                </w:tcPr>
                <w:p w14:paraId="24361C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AE4E3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F427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6987D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31269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46F6F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A493654" w14:textId="77777777" w:rsidTr="003A392B">
              <w:tc>
                <w:tcPr>
                  <w:tcW w:w="1789" w:type="dxa"/>
                </w:tcPr>
                <w:p w14:paraId="121940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DDE33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06E6C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74CA2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20BD7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B522B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7EDFD7A" w14:textId="77777777" w:rsidTr="003A392B">
              <w:tc>
                <w:tcPr>
                  <w:tcW w:w="1789" w:type="dxa"/>
                </w:tcPr>
                <w:p w14:paraId="65B63A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AF73E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A1BC0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5B37D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1DAFE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967A3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E75FE63" w14:textId="77777777" w:rsidTr="003A392B">
              <w:tc>
                <w:tcPr>
                  <w:tcW w:w="1789" w:type="dxa"/>
                </w:tcPr>
                <w:p w14:paraId="302212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62CA8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A581E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912F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9CF5C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31602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382A004" w14:textId="77777777" w:rsidTr="003A392B">
              <w:tc>
                <w:tcPr>
                  <w:tcW w:w="1789" w:type="dxa"/>
                </w:tcPr>
                <w:p w14:paraId="2FACF1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8AF596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A05664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C31DC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FDB8C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4A4DB6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9921DCF" w14:textId="77777777" w:rsidTr="003A392B">
              <w:tc>
                <w:tcPr>
                  <w:tcW w:w="1789" w:type="dxa"/>
                </w:tcPr>
                <w:p w14:paraId="254194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FF8D3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7CB41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B9B48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F3266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B99E2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B869C65" w14:textId="77777777" w:rsidTr="003A392B">
              <w:tc>
                <w:tcPr>
                  <w:tcW w:w="1789" w:type="dxa"/>
                </w:tcPr>
                <w:p w14:paraId="758E96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A4188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F1B6E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A607C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29783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9A8CB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0875F1F" w14:textId="77777777" w:rsidTr="003A392B">
              <w:tc>
                <w:tcPr>
                  <w:tcW w:w="1789" w:type="dxa"/>
                </w:tcPr>
                <w:p w14:paraId="662A97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B035C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AFEF1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777B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FC9DF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E81B1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2C4E581" w14:textId="77777777" w:rsidTr="003A392B">
              <w:tc>
                <w:tcPr>
                  <w:tcW w:w="1789" w:type="dxa"/>
                </w:tcPr>
                <w:p w14:paraId="145923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AC5B6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E003B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A009B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600E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428F8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30DC4D0" w14:textId="77777777" w:rsidTr="003A392B">
              <w:tc>
                <w:tcPr>
                  <w:tcW w:w="1789" w:type="dxa"/>
                </w:tcPr>
                <w:p w14:paraId="36A571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3F030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0708B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8B169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91C0A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3C260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E5B2FAE" w14:textId="77777777" w:rsidTr="003A392B">
              <w:tc>
                <w:tcPr>
                  <w:tcW w:w="1789" w:type="dxa"/>
                </w:tcPr>
                <w:p w14:paraId="124409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71CE9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B36DE4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2F9BF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240FBC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2082A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15540D6" w14:textId="77777777" w:rsidTr="003A392B">
              <w:tc>
                <w:tcPr>
                  <w:tcW w:w="1789" w:type="dxa"/>
                </w:tcPr>
                <w:p w14:paraId="7B40FC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721CA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66655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EEA19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5EF06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DD4A1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BD19AAB" w14:textId="77777777" w:rsidTr="003A392B">
              <w:tc>
                <w:tcPr>
                  <w:tcW w:w="1789" w:type="dxa"/>
                </w:tcPr>
                <w:p w14:paraId="1EA54B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63D0E7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F617F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A7612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EB72D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4527E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3D83A38" w14:textId="77777777" w:rsidTr="003A392B">
              <w:tc>
                <w:tcPr>
                  <w:tcW w:w="1789" w:type="dxa"/>
                </w:tcPr>
                <w:p w14:paraId="23276F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AE6E8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7678C1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A76A0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3F948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D5152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A7CCC41" w14:textId="77777777" w:rsidTr="003A392B">
              <w:tc>
                <w:tcPr>
                  <w:tcW w:w="1789" w:type="dxa"/>
                </w:tcPr>
                <w:p w14:paraId="793E58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7CD5E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CB9E1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1FE1A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3E5DB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F9D8E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88A1FB7" w14:textId="77777777" w:rsidTr="003A392B">
              <w:tc>
                <w:tcPr>
                  <w:tcW w:w="1789" w:type="dxa"/>
                </w:tcPr>
                <w:p w14:paraId="60B4BB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0944C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44600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C9A23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04BDE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99E4A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9B99C72" w14:textId="77777777" w:rsidTr="003A392B">
              <w:tc>
                <w:tcPr>
                  <w:tcW w:w="1789" w:type="dxa"/>
                </w:tcPr>
                <w:p w14:paraId="65EFAC6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6B5240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E335C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38202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DB971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E4575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3373D97" w14:textId="77777777" w:rsidTr="003A392B">
              <w:tc>
                <w:tcPr>
                  <w:tcW w:w="1789" w:type="dxa"/>
                </w:tcPr>
                <w:p w14:paraId="20B39F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5F317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9D1C60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FA5F6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CFAA3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66C48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FD5B47D" w14:textId="77777777" w:rsidTr="003A392B">
              <w:tc>
                <w:tcPr>
                  <w:tcW w:w="1789" w:type="dxa"/>
                </w:tcPr>
                <w:p w14:paraId="49427C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6BDB8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7553A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BA935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564C7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654D7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547A0CBB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sz w:val="16"/>
              </w:rPr>
            </w:pPr>
          </w:p>
        </w:tc>
      </w:tr>
      <w:tr w:rsidR="008A3ED9" w:rsidRPr="008A3ED9" w14:paraId="38981829" w14:textId="77777777" w:rsidTr="003A392B">
        <w:trPr>
          <w:trHeight w:val="4360"/>
        </w:trPr>
        <w:tc>
          <w:tcPr>
            <w:tcW w:w="9608" w:type="dxa"/>
          </w:tcPr>
          <w:p w14:paraId="6CE10BB2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  <w:p w14:paraId="108A8E93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>SERVIZI su corsi propedeutici, pre-accademici e di base SVOLTI NELLE ISTITUZIONI AFAM</w:t>
            </w:r>
          </w:p>
          <w:p w14:paraId="2E8C47E3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sz w:val="16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059387A9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56AEA8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Inserire tutti i Servizi svolti con contratto di lavoro a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>tempo indeterminato</w:t>
                  </w:r>
                  <w:r w:rsidRPr="008A3ED9">
                    <w:rPr>
                      <w:rFonts w:ascii="Arial" w:hAnsi="Arial" w:cs="Arial"/>
                    </w:rPr>
                    <w:t xml:space="preserve"> per lo </w:t>
                  </w:r>
                  <w:r w:rsidRPr="008A3ED9">
                    <w:rPr>
                      <w:rFonts w:ascii="Arial" w:hAnsi="Arial" w:cs="Arial"/>
                      <w:b/>
                    </w:rPr>
                    <w:t>stesso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250A917E" w14:textId="77777777" w:rsidTr="003A392B">
              <w:tc>
                <w:tcPr>
                  <w:tcW w:w="1789" w:type="dxa"/>
                  <w:vAlign w:val="center"/>
                </w:tcPr>
                <w:p w14:paraId="07C7FF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1EA7E9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2AA6B4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5868AB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428F30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0A34C2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70691FB1" w14:textId="77777777" w:rsidTr="003A392B">
              <w:tc>
                <w:tcPr>
                  <w:tcW w:w="1789" w:type="dxa"/>
                </w:tcPr>
                <w:p w14:paraId="217C51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94B08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E9D5F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653CF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5815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63D15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60E573D" w14:textId="77777777" w:rsidTr="003A392B">
              <w:tc>
                <w:tcPr>
                  <w:tcW w:w="1789" w:type="dxa"/>
                </w:tcPr>
                <w:p w14:paraId="0BF1CF2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6A3C1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355C5B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C8E46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92471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61386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3C103C0" w14:textId="77777777" w:rsidTr="003A392B">
              <w:tc>
                <w:tcPr>
                  <w:tcW w:w="1789" w:type="dxa"/>
                </w:tcPr>
                <w:p w14:paraId="4F35AD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954C2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3C8D7B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B07B09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10D69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A96BC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A413FA" w14:textId="77777777" w:rsidTr="003A392B">
              <w:tc>
                <w:tcPr>
                  <w:tcW w:w="1789" w:type="dxa"/>
                </w:tcPr>
                <w:p w14:paraId="3EB993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04C0DD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0BB54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D9C44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EFD3B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3F16B0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95B701E" w14:textId="77777777" w:rsidTr="003A392B">
              <w:tc>
                <w:tcPr>
                  <w:tcW w:w="1789" w:type="dxa"/>
                </w:tcPr>
                <w:p w14:paraId="549F6A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2C9C8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2122B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E0BCD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5DE38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935A0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D4FBBB6" w14:textId="77777777" w:rsidTr="003A392B">
              <w:tc>
                <w:tcPr>
                  <w:tcW w:w="1789" w:type="dxa"/>
                </w:tcPr>
                <w:p w14:paraId="23E927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298B7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7C21F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4132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93091F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75D9C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FFF0B7F" w14:textId="77777777" w:rsidTr="003A392B">
              <w:tc>
                <w:tcPr>
                  <w:tcW w:w="1789" w:type="dxa"/>
                </w:tcPr>
                <w:p w14:paraId="36E1176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44C70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373E9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0E055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93AE8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3E916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9E261B6" w14:textId="77777777" w:rsidTr="003A392B">
              <w:tc>
                <w:tcPr>
                  <w:tcW w:w="1789" w:type="dxa"/>
                </w:tcPr>
                <w:p w14:paraId="3668D1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E4422B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6F5CB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E8757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93388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0D9A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456206F" w14:textId="77777777" w:rsidTr="003A392B">
              <w:tc>
                <w:tcPr>
                  <w:tcW w:w="1789" w:type="dxa"/>
                </w:tcPr>
                <w:p w14:paraId="3CCB57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FDF7E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C04FA8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60CA4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E21D5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30F12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BCFDD63" w14:textId="77777777" w:rsidTr="003A392B">
              <w:tc>
                <w:tcPr>
                  <w:tcW w:w="1789" w:type="dxa"/>
                </w:tcPr>
                <w:p w14:paraId="072712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0F7B9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AA27C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6828D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98909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92F6F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E3E8B97" w14:textId="77777777" w:rsidTr="003A392B">
              <w:tc>
                <w:tcPr>
                  <w:tcW w:w="1789" w:type="dxa"/>
                </w:tcPr>
                <w:p w14:paraId="606CE5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C9AEA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E28C9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DC652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C4837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98494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75B7E2D" w14:textId="77777777" w:rsidTr="003A392B">
              <w:tc>
                <w:tcPr>
                  <w:tcW w:w="1789" w:type="dxa"/>
                </w:tcPr>
                <w:p w14:paraId="607DD4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65213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5BD43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8DD17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E357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09B78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6A5707D" w14:textId="77777777" w:rsidTr="003A392B">
              <w:tc>
                <w:tcPr>
                  <w:tcW w:w="1789" w:type="dxa"/>
                </w:tcPr>
                <w:p w14:paraId="5C043A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934A7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40891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7B990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4F504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6A86E8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DDDC3AD" w14:textId="77777777" w:rsidTr="003A392B">
              <w:tc>
                <w:tcPr>
                  <w:tcW w:w="1789" w:type="dxa"/>
                </w:tcPr>
                <w:p w14:paraId="33D922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C09D6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065D4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DA7E7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D6B65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C1C89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1A4866B" w14:textId="77777777" w:rsidTr="003A392B">
              <w:tc>
                <w:tcPr>
                  <w:tcW w:w="1789" w:type="dxa"/>
                </w:tcPr>
                <w:p w14:paraId="2FA882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E9FE9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7D4BB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737C6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BF80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AC278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113E8EF" w14:textId="77777777" w:rsidTr="003A392B">
              <w:tc>
                <w:tcPr>
                  <w:tcW w:w="1789" w:type="dxa"/>
                </w:tcPr>
                <w:p w14:paraId="1FC57B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6146C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8A2DE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B4491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08128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5FCDF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1175207" w14:textId="77777777" w:rsidTr="003A392B">
              <w:tc>
                <w:tcPr>
                  <w:tcW w:w="1789" w:type="dxa"/>
                </w:tcPr>
                <w:p w14:paraId="33DBE3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5A910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1DA60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1C33F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A5A83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D729D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2F86B9A" w14:textId="77777777" w:rsidTr="003A392B">
              <w:tc>
                <w:tcPr>
                  <w:tcW w:w="1789" w:type="dxa"/>
                </w:tcPr>
                <w:p w14:paraId="26B2DD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6E7E3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90F45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9F841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3F481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60A44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5F9FA54" w14:textId="77777777" w:rsidTr="003A392B">
              <w:tc>
                <w:tcPr>
                  <w:tcW w:w="1789" w:type="dxa"/>
                </w:tcPr>
                <w:p w14:paraId="0F4497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57828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DB724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5F94BD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7E00A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8F8A5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5A7D446" w14:textId="77777777" w:rsidTr="003A392B">
              <w:tc>
                <w:tcPr>
                  <w:tcW w:w="1789" w:type="dxa"/>
                </w:tcPr>
                <w:p w14:paraId="02053F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E6AD3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3375B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DB0BF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0A71E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64524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B76489C" w14:textId="77777777" w:rsidTr="003A392B">
              <w:tc>
                <w:tcPr>
                  <w:tcW w:w="1789" w:type="dxa"/>
                </w:tcPr>
                <w:p w14:paraId="52875D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E2583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03072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D9E9F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960EB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64A4C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909FF6E" w14:textId="77777777" w:rsidTr="003A392B">
              <w:tc>
                <w:tcPr>
                  <w:tcW w:w="1789" w:type="dxa"/>
                </w:tcPr>
                <w:p w14:paraId="63CC76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5DA4B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28F92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8E845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1AF03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23792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03BA89D" w14:textId="77777777" w:rsidTr="003A392B">
              <w:tc>
                <w:tcPr>
                  <w:tcW w:w="1789" w:type="dxa"/>
                </w:tcPr>
                <w:p w14:paraId="5F98DB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63AF3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EACFE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BCA1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88E03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B3C37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59270C0" w14:textId="77777777" w:rsidTr="003A392B">
              <w:tc>
                <w:tcPr>
                  <w:tcW w:w="1789" w:type="dxa"/>
                </w:tcPr>
                <w:p w14:paraId="1BC07D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29D87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05E6E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C4BF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4043F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201AE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E1E4C5C" w14:textId="77777777" w:rsidTr="003A392B">
              <w:tc>
                <w:tcPr>
                  <w:tcW w:w="1789" w:type="dxa"/>
                </w:tcPr>
                <w:p w14:paraId="3DFC56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49179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BEEFD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A76E4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E2547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72CD6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99DE49C" w14:textId="77777777" w:rsidTr="003A392B">
              <w:tc>
                <w:tcPr>
                  <w:tcW w:w="1789" w:type="dxa"/>
                </w:tcPr>
                <w:p w14:paraId="0B641F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B1EB5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42921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8FB9A5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75CE3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1976F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5B5FFBE" w14:textId="77777777" w:rsidTr="003A392B">
              <w:tc>
                <w:tcPr>
                  <w:tcW w:w="1789" w:type="dxa"/>
                </w:tcPr>
                <w:p w14:paraId="5957FD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F9F46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C6EEF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6F11D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B0E35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B19BE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CA8E4A" w14:textId="77777777" w:rsidTr="003A392B">
              <w:tc>
                <w:tcPr>
                  <w:tcW w:w="1789" w:type="dxa"/>
                </w:tcPr>
                <w:p w14:paraId="7220FB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66246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34A9A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004B0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EF304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F8B8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3A909A7" w14:textId="77777777" w:rsidTr="003A392B">
              <w:tc>
                <w:tcPr>
                  <w:tcW w:w="1789" w:type="dxa"/>
                </w:tcPr>
                <w:p w14:paraId="18C1A8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878FD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4B467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7E5AB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0F3AB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EFB8E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F3E138A" w14:textId="77777777" w:rsidTr="003A392B">
              <w:tc>
                <w:tcPr>
                  <w:tcW w:w="1789" w:type="dxa"/>
                </w:tcPr>
                <w:p w14:paraId="46E416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74C57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6BBE7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1A81F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9C957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C2EEC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1277E2" w14:textId="77777777" w:rsidTr="003A392B">
              <w:tc>
                <w:tcPr>
                  <w:tcW w:w="1789" w:type="dxa"/>
                </w:tcPr>
                <w:p w14:paraId="1B8064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78A6B0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4381F5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81730D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CBA43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0AD65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094F171" w14:textId="77777777" w:rsidTr="003A392B">
              <w:tc>
                <w:tcPr>
                  <w:tcW w:w="1789" w:type="dxa"/>
                </w:tcPr>
                <w:p w14:paraId="3A8DE9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54F43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32AD2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CD3B8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1508A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9D878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3832A96" w14:textId="77777777" w:rsidTr="003A392B">
              <w:tc>
                <w:tcPr>
                  <w:tcW w:w="1789" w:type="dxa"/>
                </w:tcPr>
                <w:p w14:paraId="5CFF55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A7D9E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02DD5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96627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F131D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B6457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6589F5C" w14:textId="77777777" w:rsidTr="003A392B">
              <w:tc>
                <w:tcPr>
                  <w:tcW w:w="1789" w:type="dxa"/>
                </w:tcPr>
                <w:p w14:paraId="7A0587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12EC6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A6FDA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013BB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000EB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E4F61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351383D" w14:textId="77777777" w:rsidTr="003A392B">
              <w:tc>
                <w:tcPr>
                  <w:tcW w:w="1789" w:type="dxa"/>
                </w:tcPr>
                <w:p w14:paraId="50E658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FDD01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C9B32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8F0ED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DD7F4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0CBBE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5500D8A" w14:textId="77777777" w:rsidTr="003A392B">
              <w:tc>
                <w:tcPr>
                  <w:tcW w:w="1789" w:type="dxa"/>
                </w:tcPr>
                <w:p w14:paraId="6DE75E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01181B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AA9BF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D197F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63334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56B6D6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4D018DF" w14:textId="77777777" w:rsidTr="003A392B">
              <w:tc>
                <w:tcPr>
                  <w:tcW w:w="1789" w:type="dxa"/>
                </w:tcPr>
                <w:p w14:paraId="6B241E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3BE9D1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29DC7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9F6EB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0BEBC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0526A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800D118" w14:textId="77777777" w:rsidTr="003A392B">
              <w:tc>
                <w:tcPr>
                  <w:tcW w:w="1789" w:type="dxa"/>
                </w:tcPr>
                <w:p w14:paraId="0E56D9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4EAE58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274075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8498C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8A9E2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8678F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39076F7" w14:textId="77777777" w:rsidTr="003A392B">
              <w:tc>
                <w:tcPr>
                  <w:tcW w:w="1789" w:type="dxa"/>
                </w:tcPr>
                <w:p w14:paraId="326264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3B0BA5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DE9A0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6B1DE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0ACB3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C5E2A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1927757" w14:textId="77777777" w:rsidTr="003A392B">
              <w:tc>
                <w:tcPr>
                  <w:tcW w:w="1789" w:type="dxa"/>
                </w:tcPr>
                <w:p w14:paraId="3830CA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2C648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BDCDB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2D5BCC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CB864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8F387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7AF9135A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7F4066B6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406860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Inserire tutti i Servizi svolti con contratto di lavoro a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>tempo indeterminato</w:t>
                  </w:r>
                  <w:r w:rsidRPr="008A3ED9">
                    <w:rPr>
                      <w:rFonts w:ascii="Arial" w:hAnsi="Arial" w:cs="Arial"/>
                    </w:rPr>
                    <w:t xml:space="preserve"> per un </w:t>
                  </w:r>
                  <w:r w:rsidRPr="008A3ED9">
                    <w:rPr>
                      <w:rFonts w:ascii="Arial" w:hAnsi="Arial" w:cs="Arial"/>
                      <w:b/>
                    </w:rPr>
                    <w:t xml:space="preserve">diverso </w:t>
                  </w:r>
                  <w:r w:rsidRPr="008A3ED9">
                    <w:rPr>
                      <w:rFonts w:ascii="Arial" w:hAnsi="Arial" w:cs="Arial"/>
                    </w:rPr>
                    <w:t>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0AF4AD04" w14:textId="77777777" w:rsidTr="003A392B">
              <w:tc>
                <w:tcPr>
                  <w:tcW w:w="1789" w:type="dxa"/>
                  <w:vAlign w:val="center"/>
                </w:tcPr>
                <w:p w14:paraId="64B145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7FC659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77548E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01ED0D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7E1FC8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244F22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2AF9E862" w14:textId="77777777" w:rsidTr="003A392B">
              <w:tc>
                <w:tcPr>
                  <w:tcW w:w="1789" w:type="dxa"/>
                </w:tcPr>
                <w:p w14:paraId="679E2B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9FF43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0C0E4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30408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D4CF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B25FA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A380677" w14:textId="77777777" w:rsidTr="003A392B">
              <w:tc>
                <w:tcPr>
                  <w:tcW w:w="1789" w:type="dxa"/>
                </w:tcPr>
                <w:p w14:paraId="5054BF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E364D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43F7E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2DC29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32A7C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007118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6361A57" w14:textId="77777777" w:rsidTr="003A392B">
              <w:tc>
                <w:tcPr>
                  <w:tcW w:w="1789" w:type="dxa"/>
                </w:tcPr>
                <w:p w14:paraId="525CEA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19696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911A0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44D10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B8BF0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29E19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09B424" w14:textId="77777777" w:rsidTr="003A392B">
              <w:tc>
                <w:tcPr>
                  <w:tcW w:w="1789" w:type="dxa"/>
                </w:tcPr>
                <w:p w14:paraId="149D6D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675DF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2FA367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40901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7FC6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8E7BB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35C5ECD" w14:textId="77777777" w:rsidTr="003A392B">
              <w:tc>
                <w:tcPr>
                  <w:tcW w:w="1789" w:type="dxa"/>
                </w:tcPr>
                <w:p w14:paraId="2850BF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CCB31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A4904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E4679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0A1DD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CCD84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0B3F100" w14:textId="77777777" w:rsidTr="003A392B">
              <w:tc>
                <w:tcPr>
                  <w:tcW w:w="1789" w:type="dxa"/>
                </w:tcPr>
                <w:p w14:paraId="09AD7E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FDF4A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432D3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CF719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E882D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95519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D8981C0" w14:textId="77777777" w:rsidTr="003A392B">
              <w:tc>
                <w:tcPr>
                  <w:tcW w:w="1789" w:type="dxa"/>
                </w:tcPr>
                <w:p w14:paraId="623147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7804E9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054A5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A4C5F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F0510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0613D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9E7321A" w14:textId="77777777" w:rsidTr="003A392B">
              <w:tc>
                <w:tcPr>
                  <w:tcW w:w="1789" w:type="dxa"/>
                </w:tcPr>
                <w:p w14:paraId="2F438E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DC43F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CBF8A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B2123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15886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C3F0D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71E4982" w14:textId="77777777" w:rsidTr="003A392B">
              <w:tc>
                <w:tcPr>
                  <w:tcW w:w="1789" w:type="dxa"/>
                </w:tcPr>
                <w:p w14:paraId="357A19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82FB4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2053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83518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7EDB4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54445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07B276A" w14:textId="77777777" w:rsidTr="003A392B">
              <w:tc>
                <w:tcPr>
                  <w:tcW w:w="1789" w:type="dxa"/>
                </w:tcPr>
                <w:p w14:paraId="2FF6AD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5619D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CD7F6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41C6C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8216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6B608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EF91E57" w14:textId="77777777" w:rsidTr="003A392B">
              <w:tc>
                <w:tcPr>
                  <w:tcW w:w="1789" w:type="dxa"/>
                </w:tcPr>
                <w:p w14:paraId="4FA3D5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B3772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928CD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D55774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2CD66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CD6FE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ED8C824" w14:textId="77777777" w:rsidTr="003A392B">
              <w:tc>
                <w:tcPr>
                  <w:tcW w:w="1789" w:type="dxa"/>
                </w:tcPr>
                <w:p w14:paraId="760DC7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9B3CF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21B5D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EF0E6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AB5B3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7A778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67441A5" w14:textId="77777777" w:rsidTr="003A392B">
              <w:tc>
                <w:tcPr>
                  <w:tcW w:w="1789" w:type="dxa"/>
                </w:tcPr>
                <w:p w14:paraId="3D82E5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19F7A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E18D6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9F9218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58808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EAA4D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2EC7D9F" w14:textId="77777777" w:rsidTr="003A392B">
              <w:tc>
                <w:tcPr>
                  <w:tcW w:w="1789" w:type="dxa"/>
                </w:tcPr>
                <w:p w14:paraId="25071A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C8EA0D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6BE3E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B7013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598E6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5BD1C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CFF1829" w14:textId="77777777" w:rsidTr="003A392B">
              <w:tc>
                <w:tcPr>
                  <w:tcW w:w="1789" w:type="dxa"/>
                </w:tcPr>
                <w:p w14:paraId="159C04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D6A02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6F4B8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544CB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B50CF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64340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97CA79B" w14:textId="77777777" w:rsidTr="003A392B">
              <w:tc>
                <w:tcPr>
                  <w:tcW w:w="1789" w:type="dxa"/>
                </w:tcPr>
                <w:p w14:paraId="514EBA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44C35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ABC435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37066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A24AC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FB79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64D18D3" w14:textId="77777777" w:rsidTr="003A392B">
              <w:tc>
                <w:tcPr>
                  <w:tcW w:w="1789" w:type="dxa"/>
                </w:tcPr>
                <w:p w14:paraId="6E36C1F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5BD219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3BD67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43A8F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58E9E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B6CC1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EC44610" w14:textId="77777777" w:rsidTr="003A392B">
              <w:tc>
                <w:tcPr>
                  <w:tcW w:w="1789" w:type="dxa"/>
                </w:tcPr>
                <w:p w14:paraId="16BE40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BC407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A60FE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60449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D924F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0F7D5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C415E16" w14:textId="77777777" w:rsidTr="003A392B">
              <w:tc>
                <w:tcPr>
                  <w:tcW w:w="1789" w:type="dxa"/>
                </w:tcPr>
                <w:p w14:paraId="2AC0B0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D4E4B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FBDF94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61190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AE471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8F579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14778F4" w14:textId="77777777" w:rsidTr="003A392B">
              <w:tc>
                <w:tcPr>
                  <w:tcW w:w="1789" w:type="dxa"/>
                </w:tcPr>
                <w:p w14:paraId="02C351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A0753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60CE2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75CD3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F346F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9A09A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6F6976F" w14:textId="77777777" w:rsidTr="003A392B">
              <w:tc>
                <w:tcPr>
                  <w:tcW w:w="1789" w:type="dxa"/>
                </w:tcPr>
                <w:p w14:paraId="0DF802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E9259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F885F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DD3F1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6D7C6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EEEB7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460785B" w14:textId="77777777" w:rsidTr="003A392B">
              <w:tc>
                <w:tcPr>
                  <w:tcW w:w="1789" w:type="dxa"/>
                </w:tcPr>
                <w:p w14:paraId="7D1C65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57C1E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5AE11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E4E6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57B16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E0B58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369F9DB" w14:textId="77777777" w:rsidTr="003A392B">
              <w:tc>
                <w:tcPr>
                  <w:tcW w:w="1789" w:type="dxa"/>
                </w:tcPr>
                <w:p w14:paraId="33F634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74C76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B717A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B86AD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8C065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81472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64A0361" w14:textId="77777777" w:rsidTr="003A392B">
              <w:tc>
                <w:tcPr>
                  <w:tcW w:w="1789" w:type="dxa"/>
                </w:tcPr>
                <w:p w14:paraId="53A319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30AC7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F86957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9207A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DFA08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C26C4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CDDA56B" w14:textId="77777777" w:rsidTr="003A392B">
              <w:tc>
                <w:tcPr>
                  <w:tcW w:w="1789" w:type="dxa"/>
                </w:tcPr>
                <w:p w14:paraId="707077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59807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47708E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59DE5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58B9F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873C8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DE02F13" w14:textId="77777777" w:rsidTr="003A392B">
              <w:tc>
                <w:tcPr>
                  <w:tcW w:w="1789" w:type="dxa"/>
                </w:tcPr>
                <w:p w14:paraId="4E1FB1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0F679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A962E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E76F2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4421D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7727A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B1E28AA" w14:textId="77777777" w:rsidTr="003A392B">
              <w:tc>
                <w:tcPr>
                  <w:tcW w:w="1789" w:type="dxa"/>
                </w:tcPr>
                <w:p w14:paraId="7C7ACD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E3D0D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73A950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D73FE9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5FBBB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5514DB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F933EDA" w14:textId="77777777" w:rsidTr="003A392B">
              <w:tc>
                <w:tcPr>
                  <w:tcW w:w="1789" w:type="dxa"/>
                </w:tcPr>
                <w:p w14:paraId="6F0ABF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A5E7E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63666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FFE01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E7CA6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F11F9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A8A3905" w14:textId="77777777" w:rsidTr="003A392B">
              <w:tc>
                <w:tcPr>
                  <w:tcW w:w="1789" w:type="dxa"/>
                </w:tcPr>
                <w:p w14:paraId="6EDEF2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A13D3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5B2D7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902B8E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7C10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A8424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71156C7" w14:textId="77777777" w:rsidTr="003A392B">
              <w:tc>
                <w:tcPr>
                  <w:tcW w:w="1789" w:type="dxa"/>
                </w:tcPr>
                <w:p w14:paraId="53BA5E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FBE39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FBC600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8BD2F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CC31A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3E083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C653BFB" w14:textId="77777777" w:rsidTr="003A392B">
              <w:tc>
                <w:tcPr>
                  <w:tcW w:w="1789" w:type="dxa"/>
                </w:tcPr>
                <w:p w14:paraId="6F3AF9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476B2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8989F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23236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B70A5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B8A86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7ECA43D" w14:textId="77777777" w:rsidTr="003A392B">
              <w:tc>
                <w:tcPr>
                  <w:tcW w:w="1789" w:type="dxa"/>
                </w:tcPr>
                <w:p w14:paraId="62BAE8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77BE1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6800F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9E960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933F5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95E76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1F31A21" w14:textId="77777777" w:rsidTr="003A392B">
              <w:tc>
                <w:tcPr>
                  <w:tcW w:w="1789" w:type="dxa"/>
                </w:tcPr>
                <w:p w14:paraId="5C658A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E73E9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FC32A3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D3880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BA702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110F0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89477D8" w14:textId="77777777" w:rsidTr="003A392B">
              <w:tc>
                <w:tcPr>
                  <w:tcW w:w="1789" w:type="dxa"/>
                </w:tcPr>
                <w:p w14:paraId="363E31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AF0F5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908B4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E0D1E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56E7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8F8B7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0C49CF1" w14:textId="77777777" w:rsidTr="003A392B">
              <w:tc>
                <w:tcPr>
                  <w:tcW w:w="1789" w:type="dxa"/>
                </w:tcPr>
                <w:p w14:paraId="52C683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4BAD2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E3A68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1D520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85650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25638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20CF3E6" w14:textId="77777777" w:rsidTr="003A392B">
              <w:tc>
                <w:tcPr>
                  <w:tcW w:w="1789" w:type="dxa"/>
                </w:tcPr>
                <w:p w14:paraId="31C59E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5706C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50442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F8510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EDA4C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7B83D1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8AB7579" w14:textId="77777777" w:rsidTr="003A392B">
              <w:tc>
                <w:tcPr>
                  <w:tcW w:w="1789" w:type="dxa"/>
                </w:tcPr>
                <w:p w14:paraId="55F596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98DF03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5465C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755B7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E6D1F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B4E5F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9C56A0E" w14:textId="77777777" w:rsidTr="003A392B">
              <w:tc>
                <w:tcPr>
                  <w:tcW w:w="1789" w:type="dxa"/>
                </w:tcPr>
                <w:p w14:paraId="44C694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14EE60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ADABF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4FA3D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F06016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471B8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44883DC" w14:textId="77777777" w:rsidTr="003A392B">
              <w:tc>
                <w:tcPr>
                  <w:tcW w:w="1789" w:type="dxa"/>
                </w:tcPr>
                <w:p w14:paraId="05828C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C4D51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D3961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D6B6B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D0A7A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5FE35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795B6BC" w14:textId="77777777" w:rsidTr="003A392B">
              <w:tc>
                <w:tcPr>
                  <w:tcW w:w="1789" w:type="dxa"/>
                </w:tcPr>
                <w:p w14:paraId="7CF75F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90803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36F69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42215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A912E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EA5BE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0590124F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3E555160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031B03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Inserire tutti i Servizi svolti con contratto di lavoro a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>tempo determinato</w:t>
                  </w:r>
                  <w:r w:rsidRPr="008A3ED9">
                    <w:rPr>
                      <w:rFonts w:ascii="Arial" w:hAnsi="Arial" w:cs="Arial"/>
                    </w:rPr>
                    <w:t xml:space="preserve"> per lo </w:t>
                  </w:r>
                  <w:r w:rsidRPr="008A3ED9">
                    <w:rPr>
                      <w:rFonts w:ascii="Arial" w:hAnsi="Arial" w:cs="Arial"/>
                      <w:b/>
                    </w:rPr>
                    <w:t>stesso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69FFE4E5" w14:textId="77777777" w:rsidTr="003A392B">
              <w:tc>
                <w:tcPr>
                  <w:tcW w:w="1789" w:type="dxa"/>
                  <w:vAlign w:val="center"/>
                </w:tcPr>
                <w:p w14:paraId="6A1FB8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5DE3C1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058161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4F9857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225B5B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25DEA8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3799BEC7" w14:textId="77777777" w:rsidTr="003A392B">
              <w:tc>
                <w:tcPr>
                  <w:tcW w:w="1789" w:type="dxa"/>
                </w:tcPr>
                <w:p w14:paraId="18FD06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DE1BB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7DAFD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7463A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C2CA8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840C3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7C7EAFF" w14:textId="77777777" w:rsidTr="003A392B">
              <w:tc>
                <w:tcPr>
                  <w:tcW w:w="1789" w:type="dxa"/>
                </w:tcPr>
                <w:p w14:paraId="20389C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6DD99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E48CC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9EB5C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537F7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F23B4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176D84A" w14:textId="77777777" w:rsidTr="003A392B">
              <w:tc>
                <w:tcPr>
                  <w:tcW w:w="1789" w:type="dxa"/>
                </w:tcPr>
                <w:p w14:paraId="4B8F25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D9903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2273C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65B44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671CB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69872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0DF1865" w14:textId="77777777" w:rsidTr="003A392B">
              <w:tc>
                <w:tcPr>
                  <w:tcW w:w="1789" w:type="dxa"/>
                </w:tcPr>
                <w:p w14:paraId="17544C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80C63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E4D3E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45553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864C1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C5AC2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716A91A" w14:textId="77777777" w:rsidTr="003A392B">
              <w:tc>
                <w:tcPr>
                  <w:tcW w:w="1789" w:type="dxa"/>
                </w:tcPr>
                <w:p w14:paraId="59B78D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B91A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53DC8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E4A78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9FD22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F33F3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FFCAE88" w14:textId="77777777" w:rsidTr="003A392B">
              <w:tc>
                <w:tcPr>
                  <w:tcW w:w="1789" w:type="dxa"/>
                </w:tcPr>
                <w:p w14:paraId="6B6232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127BE6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CC00B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E7B5E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DD4EC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C93DF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F0527A0" w14:textId="77777777" w:rsidTr="003A392B">
              <w:tc>
                <w:tcPr>
                  <w:tcW w:w="1789" w:type="dxa"/>
                </w:tcPr>
                <w:p w14:paraId="4BC07E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2B0D9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598756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4DC104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96998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31170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489F4AA" w14:textId="77777777" w:rsidTr="003A392B">
              <w:tc>
                <w:tcPr>
                  <w:tcW w:w="1789" w:type="dxa"/>
                </w:tcPr>
                <w:p w14:paraId="43CDEA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DB2FE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6D369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77C97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1D3B1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155D2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9081F64" w14:textId="77777777" w:rsidTr="003A392B">
              <w:tc>
                <w:tcPr>
                  <w:tcW w:w="1789" w:type="dxa"/>
                </w:tcPr>
                <w:p w14:paraId="5B7BEF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C9D28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421D2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0A5737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64C4E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86AEC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5B299AB" w14:textId="77777777" w:rsidTr="003A392B">
              <w:tc>
                <w:tcPr>
                  <w:tcW w:w="1789" w:type="dxa"/>
                </w:tcPr>
                <w:p w14:paraId="77A923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EBB66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664E5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7D67C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A7A24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AD76E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7D6EBC3" w14:textId="77777777" w:rsidTr="003A392B">
              <w:tc>
                <w:tcPr>
                  <w:tcW w:w="1789" w:type="dxa"/>
                </w:tcPr>
                <w:p w14:paraId="2FBDF6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5A4CF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EB2A7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6DB44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D065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9E1005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58D154C" w14:textId="77777777" w:rsidTr="003A392B">
              <w:tc>
                <w:tcPr>
                  <w:tcW w:w="1789" w:type="dxa"/>
                </w:tcPr>
                <w:p w14:paraId="6B1F6F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00E35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C1D83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3443E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C2740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8D52F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0448363" w14:textId="77777777" w:rsidTr="003A392B">
              <w:tc>
                <w:tcPr>
                  <w:tcW w:w="1789" w:type="dxa"/>
                </w:tcPr>
                <w:p w14:paraId="7076FA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F8222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E6FE0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51008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32572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E9FB7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D41E07A" w14:textId="77777777" w:rsidTr="003A392B">
              <w:tc>
                <w:tcPr>
                  <w:tcW w:w="1789" w:type="dxa"/>
                </w:tcPr>
                <w:p w14:paraId="4F712E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415A8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DE59F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D355C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31C42B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E375E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F70E044" w14:textId="77777777" w:rsidTr="003A392B">
              <w:tc>
                <w:tcPr>
                  <w:tcW w:w="1789" w:type="dxa"/>
                </w:tcPr>
                <w:p w14:paraId="034D60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A6E2B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F7F39B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ED5A95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5CE98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1AAC5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35A0F1E" w14:textId="77777777" w:rsidTr="003A392B">
              <w:tc>
                <w:tcPr>
                  <w:tcW w:w="1789" w:type="dxa"/>
                </w:tcPr>
                <w:p w14:paraId="08586D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360C3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23E4D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B23DF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A3EA9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0ECB1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53E2AD8" w14:textId="77777777" w:rsidTr="003A392B">
              <w:tc>
                <w:tcPr>
                  <w:tcW w:w="1789" w:type="dxa"/>
                </w:tcPr>
                <w:p w14:paraId="2102C4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23250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F391A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CAADA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1827C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5EDF7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A209588" w14:textId="77777777" w:rsidTr="003A392B">
              <w:tc>
                <w:tcPr>
                  <w:tcW w:w="1789" w:type="dxa"/>
                </w:tcPr>
                <w:p w14:paraId="7CFE85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B61A6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C3B9B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5B896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56D81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50133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646BAEB" w14:textId="77777777" w:rsidTr="003A392B">
              <w:tc>
                <w:tcPr>
                  <w:tcW w:w="1789" w:type="dxa"/>
                </w:tcPr>
                <w:p w14:paraId="1F153D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CE343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5A97C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2117D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0832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98534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32B3149" w14:textId="77777777" w:rsidTr="003A392B">
              <w:tc>
                <w:tcPr>
                  <w:tcW w:w="1789" w:type="dxa"/>
                </w:tcPr>
                <w:p w14:paraId="327D90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61101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565800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EE08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3BB98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EC553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172B309" w14:textId="77777777" w:rsidTr="003A392B">
              <w:tc>
                <w:tcPr>
                  <w:tcW w:w="1789" w:type="dxa"/>
                </w:tcPr>
                <w:p w14:paraId="0B0EA8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C5DF8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C1C354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1352E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042DD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03AF9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265CA0C" w14:textId="77777777" w:rsidTr="003A392B">
              <w:tc>
                <w:tcPr>
                  <w:tcW w:w="1789" w:type="dxa"/>
                </w:tcPr>
                <w:p w14:paraId="184B25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5E1F9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938DB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54025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8F622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5A8A8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B6751A4" w14:textId="77777777" w:rsidTr="003A392B">
              <w:tc>
                <w:tcPr>
                  <w:tcW w:w="1789" w:type="dxa"/>
                </w:tcPr>
                <w:p w14:paraId="1604CD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13C64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4DE5F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F684E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955BB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90BF9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253F260" w14:textId="77777777" w:rsidTr="003A392B">
              <w:tc>
                <w:tcPr>
                  <w:tcW w:w="1789" w:type="dxa"/>
                </w:tcPr>
                <w:p w14:paraId="75B3DE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06D25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64789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7A06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57FC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7841C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196227C" w14:textId="77777777" w:rsidTr="003A392B">
              <w:tc>
                <w:tcPr>
                  <w:tcW w:w="1789" w:type="dxa"/>
                </w:tcPr>
                <w:p w14:paraId="398612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7871E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5B367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EA396D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4DFB4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5296F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6618C38" w14:textId="77777777" w:rsidTr="003A392B">
              <w:tc>
                <w:tcPr>
                  <w:tcW w:w="1789" w:type="dxa"/>
                </w:tcPr>
                <w:p w14:paraId="17B5C3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32AC6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B1491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F17D2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FF91E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31A63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1731309" w14:textId="77777777" w:rsidTr="003A392B">
              <w:tc>
                <w:tcPr>
                  <w:tcW w:w="1789" w:type="dxa"/>
                </w:tcPr>
                <w:p w14:paraId="574D201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4D564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7E7C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46D368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CD20E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1785C2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D8D848D" w14:textId="77777777" w:rsidTr="003A392B">
              <w:tc>
                <w:tcPr>
                  <w:tcW w:w="1789" w:type="dxa"/>
                </w:tcPr>
                <w:p w14:paraId="16AE31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3A1CE0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1691F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8DE1C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BFC01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DC730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94B47E3" w14:textId="77777777" w:rsidTr="003A392B">
              <w:tc>
                <w:tcPr>
                  <w:tcW w:w="1789" w:type="dxa"/>
                </w:tcPr>
                <w:p w14:paraId="492302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F1149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547B6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B3BAA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AFDC3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43326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FC55C2A" w14:textId="77777777" w:rsidTr="003A392B">
              <w:tc>
                <w:tcPr>
                  <w:tcW w:w="1789" w:type="dxa"/>
                </w:tcPr>
                <w:p w14:paraId="68119F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717B85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407A3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4227E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A6D2D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987F4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B8FE0A5" w14:textId="77777777" w:rsidTr="003A392B">
              <w:tc>
                <w:tcPr>
                  <w:tcW w:w="1789" w:type="dxa"/>
                </w:tcPr>
                <w:p w14:paraId="316D9F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57DC5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51148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3062F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F4625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10A84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D50E7C5" w14:textId="77777777" w:rsidTr="003A392B">
              <w:tc>
                <w:tcPr>
                  <w:tcW w:w="1789" w:type="dxa"/>
                </w:tcPr>
                <w:p w14:paraId="19A9FC0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93643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1B91C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595B4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B4657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49A44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B69DAD3" w14:textId="77777777" w:rsidTr="003A392B">
              <w:tc>
                <w:tcPr>
                  <w:tcW w:w="1789" w:type="dxa"/>
                </w:tcPr>
                <w:p w14:paraId="13D832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81092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EE2F9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48F5E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B2AD8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5B352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4E55195" w14:textId="77777777" w:rsidTr="003A392B">
              <w:tc>
                <w:tcPr>
                  <w:tcW w:w="1789" w:type="dxa"/>
                </w:tcPr>
                <w:p w14:paraId="76FC8B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1852A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CC504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D5DAC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DA669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429065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39E9FF6" w14:textId="77777777" w:rsidTr="003A392B">
              <w:tc>
                <w:tcPr>
                  <w:tcW w:w="1789" w:type="dxa"/>
                </w:tcPr>
                <w:p w14:paraId="4C77A57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5135BA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2B03A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B8DE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84962D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26123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3C5F93" w14:textId="77777777" w:rsidTr="003A392B">
              <w:tc>
                <w:tcPr>
                  <w:tcW w:w="1789" w:type="dxa"/>
                </w:tcPr>
                <w:p w14:paraId="376B66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E5676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604E9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58632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84559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79196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B53678E" w14:textId="77777777" w:rsidTr="003A392B">
              <w:tc>
                <w:tcPr>
                  <w:tcW w:w="1789" w:type="dxa"/>
                </w:tcPr>
                <w:p w14:paraId="022B48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18CBFE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FAB65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D711C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77220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053D6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278038" w14:textId="77777777" w:rsidTr="003A392B">
              <w:tc>
                <w:tcPr>
                  <w:tcW w:w="1789" w:type="dxa"/>
                </w:tcPr>
                <w:p w14:paraId="39B88E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8322E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835B2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EFEC1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E4E4F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D3D8BC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B511CFB" w14:textId="77777777" w:rsidTr="003A392B">
              <w:tc>
                <w:tcPr>
                  <w:tcW w:w="1789" w:type="dxa"/>
                </w:tcPr>
                <w:p w14:paraId="1F6ED0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934C3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847B8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27A45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7BE74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08DCF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7FC2A20" w14:textId="77777777" w:rsidTr="003A392B">
              <w:tc>
                <w:tcPr>
                  <w:tcW w:w="1789" w:type="dxa"/>
                </w:tcPr>
                <w:p w14:paraId="11D18E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F5FD1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9FF4C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21783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B2EAA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861B8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4FE905A9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2436D63F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398AFDC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Inserire tutti i Servizi svolti con contratto di lavoro a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>tempo determinato</w:t>
                  </w:r>
                  <w:r w:rsidRPr="008A3ED9">
                    <w:rPr>
                      <w:rFonts w:ascii="Arial" w:hAnsi="Arial" w:cs="Arial"/>
                    </w:rPr>
                    <w:t xml:space="preserve"> per un </w:t>
                  </w:r>
                  <w:r w:rsidRPr="008A3ED9">
                    <w:rPr>
                      <w:rFonts w:ascii="Arial" w:hAnsi="Arial" w:cs="Arial"/>
                      <w:b/>
                    </w:rPr>
                    <w:t xml:space="preserve">diverso </w:t>
                  </w:r>
                  <w:r w:rsidRPr="008A3ED9">
                    <w:rPr>
                      <w:rFonts w:ascii="Arial" w:hAnsi="Arial" w:cs="Arial"/>
                    </w:rPr>
                    <w:t>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79A5E55E" w14:textId="77777777" w:rsidTr="003A392B">
              <w:tc>
                <w:tcPr>
                  <w:tcW w:w="1789" w:type="dxa"/>
                  <w:vAlign w:val="center"/>
                </w:tcPr>
                <w:p w14:paraId="66C5FA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542D31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64D2F5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0C1FD1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3BA61B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6E6D7EC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2403C65C" w14:textId="77777777" w:rsidTr="003A392B">
              <w:tc>
                <w:tcPr>
                  <w:tcW w:w="1789" w:type="dxa"/>
                </w:tcPr>
                <w:p w14:paraId="6C5D4D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2674F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05C27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A75A9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F051E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25EA5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8B45F5" w14:textId="77777777" w:rsidTr="003A392B">
              <w:tc>
                <w:tcPr>
                  <w:tcW w:w="1789" w:type="dxa"/>
                </w:tcPr>
                <w:p w14:paraId="3FDD80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FA505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8CA7B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AEDCD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FF19D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33767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C257FAA" w14:textId="77777777" w:rsidTr="003A392B">
              <w:tc>
                <w:tcPr>
                  <w:tcW w:w="1789" w:type="dxa"/>
                </w:tcPr>
                <w:p w14:paraId="1D07D6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0C628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D1996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9B2506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8C378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DFE34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0DA31FB" w14:textId="77777777" w:rsidTr="003A392B">
              <w:tc>
                <w:tcPr>
                  <w:tcW w:w="1789" w:type="dxa"/>
                </w:tcPr>
                <w:p w14:paraId="359F6F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07BE9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CCA16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FD660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E493E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AF33F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3EADE98" w14:textId="77777777" w:rsidTr="003A392B">
              <w:tc>
                <w:tcPr>
                  <w:tcW w:w="1789" w:type="dxa"/>
                </w:tcPr>
                <w:p w14:paraId="0DBC4C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BD4FC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4F9F5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439470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46701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E9F64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DFC0EC2" w14:textId="77777777" w:rsidTr="003A392B">
              <w:tc>
                <w:tcPr>
                  <w:tcW w:w="1789" w:type="dxa"/>
                </w:tcPr>
                <w:p w14:paraId="446A4A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CA7D6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DEDF6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D0DDF0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3101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1B36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6663DB7" w14:textId="77777777" w:rsidTr="003A392B">
              <w:tc>
                <w:tcPr>
                  <w:tcW w:w="1789" w:type="dxa"/>
                </w:tcPr>
                <w:p w14:paraId="59CF11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7DD54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111B9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001D8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D09A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AB9D6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78F6DCF" w14:textId="77777777" w:rsidTr="003A392B">
              <w:tc>
                <w:tcPr>
                  <w:tcW w:w="1789" w:type="dxa"/>
                </w:tcPr>
                <w:p w14:paraId="1B5A3C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FBF46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810910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E992D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5769E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29CE1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CA41E73" w14:textId="77777777" w:rsidTr="003A392B">
              <w:tc>
                <w:tcPr>
                  <w:tcW w:w="1789" w:type="dxa"/>
                </w:tcPr>
                <w:p w14:paraId="44746D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18A3C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F33CA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0F3A6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E3B81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BD605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D2D0142" w14:textId="77777777" w:rsidTr="003A392B">
              <w:tc>
                <w:tcPr>
                  <w:tcW w:w="1789" w:type="dxa"/>
                </w:tcPr>
                <w:p w14:paraId="3F311D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A5352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A2C9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52AC2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46EC4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86E5E8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52190FD" w14:textId="77777777" w:rsidTr="003A392B">
              <w:tc>
                <w:tcPr>
                  <w:tcW w:w="1789" w:type="dxa"/>
                </w:tcPr>
                <w:p w14:paraId="429645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9EA8C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61BE5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751C65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732C5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1CB08E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2433352" w14:textId="77777777" w:rsidTr="003A392B">
              <w:tc>
                <w:tcPr>
                  <w:tcW w:w="1789" w:type="dxa"/>
                </w:tcPr>
                <w:p w14:paraId="73C3F2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F2EB8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E637F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A2903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26E9D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88C87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ED25EC8" w14:textId="77777777" w:rsidTr="003A392B">
              <w:tc>
                <w:tcPr>
                  <w:tcW w:w="1789" w:type="dxa"/>
                </w:tcPr>
                <w:p w14:paraId="371494D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B9E39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01C04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DD62D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CA592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6FEFA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3274555" w14:textId="77777777" w:rsidTr="003A392B">
              <w:tc>
                <w:tcPr>
                  <w:tcW w:w="1789" w:type="dxa"/>
                </w:tcPr>
                <w:p w14:paraId="778B05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B4EDC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B5DE9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CCEAF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03E71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687CF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917AE8E" w14:textId="77777777" w:rsidTr="003A392B">
              <w:tc>
                <w:tcPr>
                  <w:tcW w:w="1789" w:type="dxa"/>
                </w:tcPr>
                <w:p w14:paraId="749BC1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66382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2979C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D5AD8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12D9A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D9A72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7F16782" w14:textId="77777777" w:rsidTr="003A392B">
              <w:tc>
                <w:tcPr>
                  <w:tcW w:w="1789" w:type="dxa"/>
                </w:tcPr>
                <w:p w14:paraId="0C903B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43833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B0F4FC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574AC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7FA88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14826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CDF66D5" w14:textId="77777777" w:rsidTr="003A392B">
              <w:tc>
                <w:tcPr>
                  <w:tcW w:w="1789" w:type="dxa"/>
                </w:tcPr>
                <w:p w14:paraId="431CA7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D4F68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A64D1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8BA31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9FF2B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D2844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BA3C7A0" w14:textId="77777777" w:rsidTr="003A392B">
              <w:tc>
                <w:tcPr>
                  <w:tcW w:w="1789" w:type="dxa"/>
                </w:tcPr>
                <w:p w14:paraId="6178C6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51F3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001EF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53DF8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56316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55FEA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392DB9E" w14:textId="77777777" w:rsidTr="003A392B">
              <w:tc>
                <w:tcPr>
                  <w:tcW w:w="1789" w:type="dxa"/>
                </w:tcPr>
                <w:p w14:paraId="252E0E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2DFF8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54D26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BC750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873AD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8CD35B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6E6CFD5" w14:textId="77777777" w:rsidTr="003A392B">
              <w:tc>
                <w:tcPr>
                  <w:tcW w:w="1789" w:type="dxa"/>
                </w:tcPr>
                <w:p w14:paraId="33FFF4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D65AD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0B464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37938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C8659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925B6E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285D3BA" w14:textId="77777777" w:rsidTr="003A392B">
              <w:tc>
                <w:tcPr>
                  <w:tcW w:w="1789" w:type="dxa"/>
                </w:tcPr>
                <w:p w14:paraId="5FBFC0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A58ED7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09A85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3019F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03F9E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3A0FF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E25E238" w14:textId="77777777" w:rsidTr="003A392B">
              <w:tc>
                <w:tcPr>
                  <w:tcW w:w="1789" w:type="dxa"/>
                </w:tcPr>
                <w:p w14:paraId="231850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6DEA8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70051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236AB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6556F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69BB2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03172E4" w14:textId="77777777" w:rsidTr="003A392B">
              <w:tc>
                <w:tcPr>
                  <w:tcW w:w="1789" w:type="dxa"/>
                </w:tcPr>
                <w:p w14:paraId="7E6450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96162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814D0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9896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5CD2E0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B6A830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9931C5" w14:textId="77777777" w:rsidTr="003A392B">
              <w:tc>
                <w:tcPr>
                  <w:tcW w:w="1789" w:type="dxa"/>
                </w:tcPr>
                <w:p w14:paraId="34117C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DE050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16CAB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10B0C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FDD91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21FEB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7B54581" w14:textId="77777777" w:rsidTr="003A392B">
              <w:tc>
                <w:tcPr>
                  <w:tcW w:w="1789" w:type="dxa"/>
                </w:tcPr>
                <w:p w14:paraId="29174C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DE1FC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18E2A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5FC87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3EEF4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12BC86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E8101EA" w14:textId="77777777" w:rsidTr="003A392B">
              <w:tc>
                <w:tcPr>
                  <w:tcW w:w="1789" w:type="dxa"/>
                </w:tcPr>
                <w:p w14:paraId="3038576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C7D05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33D2A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C9A1A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EEE75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D101E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312B04B" w14:textId="77777777" w:rsidTr="003A392B">
              <w:tc>
                <w:tcPr>
                  <w:tcW w:w="1789" w:type="dxa"/>
                </w:tcPr>
                <w:p w14:paraId="06331E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21709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8D5C6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C1FA9E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5C5AD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9A21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40382F1" w14:textId="77777777" w:rsidTr="003A392B">
              <w:tc>
                <w:tcPr>
                  <w:tcW w:w="1789" w:type="dxa"/>
                </w:tcPr>
                <w:p w14:paraId="0F021B3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EDBE5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50E9F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D12D59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6983F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9D8FA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B57BA36" w14:textId="77777777" w:rsidTr="003A392B">
              <w:tc>
                <w:tcPr>
                  <w:tcW w:w="1789" w:type="dxa"/>
                </w:tcPr>
                <w:p w14:paraId="25C340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E8F40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8B8B6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1369B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6F8CDD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1FEE9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34FC013" w14:textId="77777777" w:rsidTr="003A392B">
              <w:tc>
                <w:tcPr>
                  <w:tcW w:w="1789" w:type="dxa"/>
                </w:tcPr>
                <w:p w14:paraId="1F8F89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08A87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D81EA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C0587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B3A6D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B7FDD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ACC4F63" w14:textId="77777777" w:rsidTr="003A392B">
              <w:tc>
                <w:tcPr>
                  <w:tcW w:w="1789" w:type="dxa"/>
                </w:tcPr>
                <w:p w14:paraId="25883A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63AD5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A24C7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FF569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E433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18EB5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F967F39" w14:textId="77777777" w:rsidTr="003A392B">
              <w:tc>
                <w:tcPr>
                  <w:tcW w:w="1789" w:type="dxa"/>
                </w:tcPr>
                <w:p w14:paraId="2B0E5B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0D797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CFAD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F3965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0168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91B18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740C48A" w14:textId="77777777" w:rsidTr="003A392B">
              <w:tc>
                <w:tcPr>
                  <w:tcW w:w="1789" w:type="dxa"/>
                </w:tcPr>
                <w:p w14:paraId="7B9BA7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D82BF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C0A5C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48AFC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300EE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5C3E5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E29DAA3" w14:textId="77777777" w:rsidTr="003A392B">
              <w:tc>
                <w:tcPr>
                  <w:tcW w:w="1789" w:type="dxa"/>
                </w:tcPr>
                <w:p w14:paraId="3AC0CED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1CC70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B0634D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82562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D42F4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CBCB2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4F057DD" w14:textId="77777777" w:rsidTr="003A392B">
              <w:tc>
                <w:tcPr>
                  <w:tcW w:w="1789" w:type="dxa"/>
                </w:tcPr>
                <w:p w14:paraId="66B568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86B1CD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03EDD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6C30B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3937B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BE681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E8E1E39" w14:textId="77777777" w:rsidTr="003A392B">
              <w:tc>
                <w:tcPr>
                  <w:tcW w:w="1789" w:type="dxa"/>
                </w:tcPr>
                <w:p w14:paraId="136771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287BDB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C8609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D2901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91FDA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62117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391861A" w14:textId="77777777" w:rsidTr="003A392B">
              <w:tc>
                <w:tcPr>
                  <w:tcW w:w="1789" w:type="dxa"/>
                </w:tcPr>
                <w:p w14:paraId="5D2A63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E3503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2DAA4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8E07D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73D1D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EA964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F46FE49" w14:textId="77777777" w:rsidTr="003A392B">
              <w:tc>
                <w:tcPr>
                  <w:tcW w:w="1789" w:type="dxa"/>
                </w:tcPr>
                <w:p w14:paraId="10D2818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6BF784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A75EE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951FC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95DEB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32BB8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09505CC" w14:textId="77777777" w:rsidTr="003A392B">
              <w:tc>
                <w:tcPr>
                  <w:tcW w:w="1789" w:type="dxa"/>
                </w:tcPr>
                <w:p w14:paraId="3195E4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E58B7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C8A71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63DF5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FAA3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759F1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6C23359" w14:textId="77777777" w:rsidTr="003A392B">
              <w:tc>
                <w:tcPr>
                  <w:tcW w:w="1789" w:type="dxa"/>
                </w:tcPr>
                <w:p w14:paraId="100C1D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BD362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76EA3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A7CF2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66A7E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E7B2E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0338AD5C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5463AABF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305F55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Inserire tutti i Servizi svolti con contratto di lavoro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 xml:space="preserve">flessibile </w:t>
                  </w:r>
                  <w:r w:rsidRPr="008A3ED9">
                    <w:rPr>
                      <w:rFonts w:ascii="Arial" w:hAnsi="Arial" w:cs="Arial"/>
                    </w:rPr>
                    <w:t xml:space="preserve">per lo </w:t>
                  </w:r>
                  <w:r w:rsidRPr="008A3ED9">
                    <w:rPr>
                      <w:rFonts w:ascii="Arial" w:hAnsi="Arial" w:cs="Arial"/>
                      <w:b/>
                    </w:rPr>
                    <w:t>stesso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39DEB24D" w14:textId="77777777" w:rsidTr="003A392B">
              <w:tc>
                <w:tcPr>
                  <w:tcW w:w="1789" w:type="dxa"/>
                  <w:vAlign w:val="center"/>
                </w:tcPr>
                <w:p w14:paraId="0E9A3B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4DF8D09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5D66986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43F285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49FA91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2CA7BB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5C60CC3E" w14:textId="77777777" w:rsidTr="003A392B">
              <w:tc>
                <w:tcPr>
                  <w:tcW w:w="1789" w:type="dxa"/>
                </w:tcPr>
                <w:p w14:paraId="2F6B03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77108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64FE0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5BC4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8952C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DDC6D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717313D" w14:textId="77777777" w:rsidTr="003A392B">
              <w:tc>
                <w:tcPr>
                  <w:tcW w:w="1789" w:type="dxa"/>
                </w:tcPr>
                <w:p w14:paraId="088848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F4214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50B59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F7A6A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64CEC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01EC2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52FBAA7" w14:textId="77777777" w:rsidTr="003A392B">
              <w:tc>
                <w:tcPr>
                  <w:tcW w:w="1789" w:type="dxa"/>
                </w:tcPr>
                <w:p w14:paraId="5FC8BB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2BF2C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B0B3F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97EC7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FBCAF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4A47B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E51F3BF" w14:textId="77777777" w:rsidTr="003A392B">
              <w:tc>
                <w:tcPr>
                  <w:tcW w:w="1789" w:type="dxa"/>
                </w:tcPr>
                <w:p w14:paraId="031860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938F6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944BF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D6B9E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A3D1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BA32F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DDC672F" w14:textId="77777777" w:rsidTr="003A392B">
              <w:tc>
                <w:tcPr>
                  <w:tcW w:w="1789" w:type="dxa"/>
                </w:tcPr>
                <w:p w14:paraId="0900CC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EAA0D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CE4E4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42ABD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6B5C6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6816A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EABE3BD" w14:textId="77777777" w:rsidTr="003A392B">
              <w:tc>
                <w:tcPr>
                  <w:tcW w:w="1789" w:type="dxa"/>
                </w:tcPr>
                <w:p w14:paraId="7B6F478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717A4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101B9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A4944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7CD2D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5468D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9623607" w14:textId="77777777" w:rsidTr="003A392B">
              <w:tc>
                <w:tcPr>
                  <w:tcW w:w="1789" w:type="dxa"/>
                </w:tcPr>
                <w:p w14:paraId="034CA76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EBEB0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483EE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468CE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3CC81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797E6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03886FC" w14:textId="77777777" w:rsidTr="003A392B">
              <w:tc>
                <w:tcPr>
                  <w:tcW w:w="1789" w:type="dxa"/>
                </w:tcPr>
                <w:p w14:paraId="37BF7D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83281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4A6225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47F4E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2E20D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52464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9B127BC" w14:textId="77777777" w:rsidTr="003A392B">
              <w:tc>
                <w:tcPr>
                  <w:tcW w:w="1789" w:type="dxa"/>
                </w:tcPr>
                <w:p w14:paraId="439F6E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66B89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6857A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9C83C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1C39D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86FF2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0A02A19" w14:textId="77777777" w:rsidTr="003A392B">
              <w:tc>
                <w:tcPr>
                  <w:tcW w:w="1789" w:type="dxa"/>
                </w:tcPr>
                <w:p w14:paraId="3C4E24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CD173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A4DD3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6AAA6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BBECD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1EA32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060DA00" w14:textId="77777777" w:rsidTr="003A392B">
              <w:tc>
                <w:tcPr>
                  <w:tcW w:w="1789" w:type="dxa"/>
                </w:tcPr>
                <w:p w14:paraId="2B7BD3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86DCE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78CB8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CA1DE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8D3B3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CA711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7797806" w14:textId="77777777" w:rsidTr="003A392B">
              <w:tc>
                <w:tcPr>
                  <w:tcW w:w="1789" w:type="dxa"/>
                </w:tcPr>
                <w:p w14:paraId="5E9817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BC5B4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AB846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A82AE0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25B09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9770E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CBA3D93" w14:textId="77777777" w:rsidTr="003A392B">
              <w:tc>
                <w:tcPr>
                  <w:tcW w:w="1789" w:type="dxa"/>
                </w:tcPr>
                <w:p w14:paraId="09FE85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448DBA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A1F85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65599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CF819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50144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EF9A7E9" w14:textId="77777777" w:rsidTr="003A392B">
              <w:tc>
                <w:tcPr>
                  <w:tcW w:w="1789" w:type="dxa"/>
                </w:tcPr>
                <w:p w14:paraId="3FD911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592D1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C69B8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EC5F7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BB3E4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F5D72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B24A800" w14:textId="77777777" w:rsidTr="003A392B">
              <w:tc>
                <w:tcPr>
                  <w:tcW w:w="1789" w:type="dxa"/>
                </w:tcPr>
                <w:p w14:paraId="4AAB8A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1DD2B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CEC38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D3354C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5487F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49B1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A6F47C9" w14:textId="77777777" w:rsidTr="003A392B">
              <w:tc>
                <w:tcPr>
                  <w:tcW w:w="1789" w:type="dxa"/>
                </w:tcPr>
                <w:p w14:paraId="084DE2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EFA857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BDFBC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52BE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E6F99E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A708A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DD25534" w14:textId="77777777" w:rsidTr="003A392B">
              <w:tc>
                <w:tcPr>
                  <w:tcW w:w="1789" w:type="dxa"/>
                </w:tcPr>
                <w:p w14:paraId="5A21CE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DF32E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5503F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29D7B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E87A9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5822B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E61A3A8" w14:textId="77777777" w:rsidTr="003A392B">
              <w:tc>
                <w:tcPr>
                  <w:tcW w:w="1789" w:type="dxa"/>
                </w:tcPr>
                <w:p w14:paraId="191B7F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EE654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535CB6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BCA0E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8FD9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69BB4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20191F5" w14:textId="77777777" w:rsidTr="003A392B">
              <w:tc>
                <w:tcPr>
                  <w:tcW w:w="1789" w:type="dxa"/>
                </w:tcPr>
                <w:p w14:paraId="22D018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440A8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F8E63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480926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37D46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80FD23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4DF28B1" w14:textId="77777777" w:rsidTr="003A392B">
              <w:tc>
                <w:tcPr>
                  <w:tcW w:w="1789" w:type="dxa"/>
                </w:tcPr>
                <w:p w14:paraId="61491A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C7E16B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C39AF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C0F10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F140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A406E9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F5CB738" w14:textId="77777777" w:rsidTr="003A392B">
              <w:tc>
                <w:tcPr>
                  <w:tcW w:w="1789" w:type="dxa"/>
                </w:tcPr>
                <w:p w14:paraId="5028CA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7F7B1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45F40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52714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756877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D96DB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40C84FB" w14:textId="77777777" w:rsidTr="003A392B">
              <w:tc>
                <w:tcPr>
                  <w:tcW w:w="1789" w:type="dxa"/>
                </w:tcPr>
                <w:p w14:paraId="72ED8A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DE742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BE7F3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C8743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C24B2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6D067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A2F2260" w14:textId="77777777" w:rsidTr="003A392B">
              <w:tc>
                <w:tcPr>
                  <w:tcW w:w="1789" w:type="dxa"/>
                </w:tcPr>
                <w:p w14:paraId="5F564F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D2746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6DA23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98777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CF823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67038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9CB10C4" w14:textId="77777777" w:rsidTr="003A392B">
              <w:tc>
                <w:tcPr>
                  <w:tcW w:w="1789" w:type="dxa"/>
                </w:tcPr>
                <w:p w14:paraId="3D4687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5C9366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33905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D9E8C0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66E33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CAED2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3B98E53" w14:textId="77777777" w:rsidTr="003A392B">
              <w:tc>
                <w:tcPr>
                  <w:tcW w:w="1789" w:type="dxa"/>
                </w:tcPr>
                <w:p w14:paraId="4E4EE4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3947C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27143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E2FDD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D4034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31CD2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2B43E08" w14:textId="77777777" w:rsidTr="003A392B">
              <w:tc>
                <w:tcPr>
                  <w:tcW w:w="1789" w:type="dxa"/>
                </w:tcPr>
                <w:p w14:paraId="3095FA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4AA17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C604D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57C62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FD4FA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8A811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B0F2B83" w14:textId="77777777" w:rsidTr="003A392B">
              <w:tc>
                <w:tcPr>
                  <w:tcW w:w="1789" w:type="dxa"/>
                </w:tcPr>
                <w:p w14:paraId="17BC8D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784A4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6A795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62B72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BD58B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A5FDF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F96DACD" w14:textId="77777777" w:rsidTr="003A392B">
              <w:tc>
                <w:tcPr>
                  <w:tcW w:w="1789" w:type="dxa"/>
                </w:tcPr>
                <w:p w14:paraId="100528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0FE86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F8158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01F26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62382B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B5AA5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456FB37" w14:textId="77777777" w:rsidTr="003A392B">
              <w:tc>
                <w:tcPr>
                  <w:tcW w:w="1789" w:type="dxa"/>
                </w:tcPr>
                <w:p w14:paraId="2954A8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FDA32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0C987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E7046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44F2C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C6045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86A66D3" w14:textId="77777777" w:rsidTr="003A392B">
              <w:tc>
                <w:tcPr>
                  <w:tcW w:w="1789" w:type="dxa"/>
                </w:tcPr>
                <w:p w14:paraId="77F064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C4365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08BC0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C72AD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66DA8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7D4C3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6768639" w14:textId="77777777" w:rsidTr="003A392B">
              <w:tc>
                <w:tcPr>
                  <w:tcW w:w="1789" w:type="dxa"/>
                </w:tcPr>
                <w:p w14:paraId="64F784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69EE5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8C696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59686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AAE3F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BCAE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700904B" w14:textId="77777777" w:rsidTr="003A392B">
              <w:tc>
                <w:tcPr>
                  <w:tcW w:w="1789" w:type="dxa"/>
                </w:tcPr>
                <w:p w14:paraId="3C082D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0D587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AB572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E05525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D34D8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F6955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5A093A7" w14:textId="77777777" w:rsidTr="003A392B">
              <w:tc>
                <w:tcPr>
                  <w:tcW w:w="1789" w:type="dxa"/>
                </w:tcPr>
                <w:p w14:paraId="7BAC73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1E432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A790C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0E3B1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A1D56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287FA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A1ED6D1" w14:textId="77777777" w:rsidTr="003A392B">
              <w:tc>
                <w:tcPr>
                  <w:tcW w:w="1789" w:type="dxa"/>
                </w:tcPr>
                <w:p w14:paraId="1C4D41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AC8C2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2E983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35C8FE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097B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3D269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3673B74" w14:textId="77777777" w:rsidTr="003A392B">
              <w:tc>
                <w:tcPr>
                  <w:tcW w:w="1789" w:type="dxa"/>
                </w:tcPr>
                <w:p w14:paraId="2C23CA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40BEC9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87FD4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AF566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375E6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D1395D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55B2F28" w14:textId="77777777" w:rsidTr="003A392B">
              <w:tc>
                <w:tcPr>
                  <w:tcW w:w="1789" w:type="dxa"/>
                </w:tcPr>
                <w:p w14:paraId="5A60CA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E4EFA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6DD5C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530EA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09BE7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8043B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2C97D3A" w14:textId="77777777" w:rsidTr="003A392B">
              <w:tc>
                <w:tcPr>
                  <w:tcW w:w="1789" w:type="dxa"/>
                </w:tcPr>
                <w:p w14:paraId="162CD0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0495B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94768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384E3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C2682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C5C0F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7F62F4B" w14:textId="77777777" w:rsidTr="003A392B">
              <w:tc>
                <w:tcPr>
                  <w:tcW w:w="1789" w:type="dxa"/>
                </w:tcPr>
                <w:p w14:paraId="76D5FA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A00978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3C2B7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01769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D3627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191F8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EB4A7EB" w14:textId="77777777" w:rsidTr="003A392B">
              <w:tc>
                <w:tcPr>
                  <w:tcW w:w="1789" w:type="dxa"/>
                </w:tcPr>
                <w:p w14:paraId="4A813B5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ACD81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8FDF9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2464C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DF803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EAC2F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687B132" w14:textId="77777777" w:rsidTr="003A392B">
              <w:tc>
                <w:tcPr>
                  <w:tcW w:w="1789" w:type="dxa"/>
                </w:tcPr>
                <w:p w14:paraId="539AC7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3E821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B5F10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90EB7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4A470B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385FE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4EA5CBAA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4764271D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498326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Inserire tutti i Servizi svolti con contratto di lavoro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 xml:space="preserve">flessibile </w:t>
                  </w:r>
                  <w:r w:rsidRPr="008A3ED9">
                    <w:rPr>
                      <w:rFonts w:ascii="Arial" w:hAnsi="Arial" w:cs="Arial"/>
                    </w:rPr>
                    <w:t xml:space="preserve">per un </w:t>
                  </w:r>
                  <w:r w:rsidRPr="008A3ED9">
                    <w:rPr>
                      <w:rFonts w:ascii="Arial" w:hAnsi="Arial" w:cs="Arial"/>
                      <w:b/>
                    </w:rPr>
                    <w:t>diverso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5F288946" w14:textId="77777777" w:rsidTr="003A392B">
              <w:tc>
                <w:tcPr>
                  <w:tcW w:w="1789" w:type="dxa"/>
                  <w:vAlign w:val="center"/>
                </w:tcPr>
                <w:p w14:paraId="683D4F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1311D6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2E50260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53CF87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5B9F51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0A183EA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3F4C2064" w14:textId="77777777" w:rsidTr="003A392B">
              <w:tc>
                <w:tcPr>
                  <w:tcW w:w="1789" w:type="dxa"/>
                </w:tcPr>
                <w:p w14:paraId="31271E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4D8F0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1842A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654A8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8BF97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934F2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6957262" w14:textId="77777777" w:rsidTr="003A392B">
              <w:tc>
                <w:tcPr>
                  <w:tcW w:w="1789" w:type="dxa"/>
                </w:tcPr>
                <w:p w14:paraId="66836E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B2E2EB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5C40F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D808D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7BB966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286C0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9B5258D" w14:textId="77777777" w:rsidTr="003A392B">
              <w:tc>
                <w:tcPr>
                  <w:tcW w:w="1789" w:type="dxa"/>
                </w:tcPr>
                <w:p w14:paraId="4E51E3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6A202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0467E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B656A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CC05F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1F45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A78F7A2" w14:textId="77777777" w:rsidTr="003A392B">
              <w:tc>
                <w:tcPr>
                  <w:tcW w:w="1789" w:type="dxa"/>
                </w:tcPr>
                <w:p w14:paraId="656E7C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AA9F7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57BCB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93A74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28D35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E4CFC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BC7AAB2" w14:textId="77777777" w:rsidTr="003A392B">
              <w:tc>
                <w:tcPr>
                  <w:tcW w:w="1789" w:type="dxa"/>
                </w:tcPr>
                <w:p w14:paraId="0DC0E8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CB2D0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2ED64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8345B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BAC425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A7A2A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3B74566" w14:textId="77777777" w:rsidTr="003A392B">
              <w:tc>
                <w:tcPr>
                  <w:tcW w:w="1789" w:type="dxa"/>
                </w:tcPr>
                <w:p w14:paraId="45EC54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66F59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8DB7B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7283E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DED2A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E8B5E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7DF4F4B" w14:textId="77777777" w:rsidTr="003A392B">
              <w:tc>
                <w:tcPr>
                  <w:tcW w:w="1789" w:type="dxa"/>
                </w:tcPr>
                <w:p w14:paraId="08EE55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A5CEF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A5953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FDBC2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CA127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F324D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3C50F59" w14:textId="77777777" w:rsidTr="003A392B">
              <w:tc>
                <w:tcPr>
                  <w:tcW w:w="1789" w:type="dxa"/>
                </w:tcPr>
                <w:p w14:paraId="2CF1D5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491AC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38A81B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3A05C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A0756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68127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7AB8B3B" w14:textId="77777777" w:rsidTr="003A392B">
              <w:tc>
                <w:tcPr>
                  <w:tcW w:w="1789" w:type="dxa"/>
                </w:tcPr>
                <w:p w14:paraId="39EA7E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3F3C0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933668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3F1B7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B0F89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E22C9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4B55349" w14:textId="77777777" w:rsidTr="003A392B">
              <w:tc>
                <w:tcPr>
                  <w:tcW w:w="1789" w:type="dxa"/>
                </w:tcPr>
                <w:p w14:paraId="6B0949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E5953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3E0F0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785C1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15D3C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0E964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8A580EC" w14:textId="77777777" w:rsidTr="003A392B">
              <w:tc>
                <w:tcPr>
                  <w:tcW w:w="1789" w:type="dxa"/>
                </w:tcPr>
                <w:p w14:paraId="6B490D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C8A98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C002F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E25C1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97766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4B256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C941A5F" w14:textId="77777777" w:rsidTr="003A392B">
              <w:tc>
                <w:tcPr>
                  <w:tcW w:w="1789" w:type="dxa"/>
                </w:tcPr>
                <w:p w14:paraId="204F930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7C793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E665B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7D6C68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58AC6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7F351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0889E75" w14:textId="77777777" w:rsidTr="003A392B">
              <w:tc>
                <w:tcPr>
                  <w:tcW w:w="1789" w:type="dxa"/>
                </w:tcPr>
                <w:p w14:paraId="58C4B6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DA306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23BD7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CCAF6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16537F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321BE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B0C911" w14:textId="77777777" w:rsidTr="003A392B">
              <w:tc>
                <w:tcPr>
                  <w:tcW w:w="1789" w:type="dxa"/>
                </w:tcPr>
                <w:p w14:paraId="5433C2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0B98A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0C06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6D71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AB8D60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FF6F2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84BB221" w14:textId="77777777" w:rsidTr="003A392B">
              <w:tc>
                <w:tcPr>
                  <w:tcW w:w="1789" w:type="dxa"/>
                </w:tcPr>
                <w:p w14:paraId="3C1E84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9BC5F0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A958E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683804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DDD96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8E019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6BDFA25" w14:textId="77777777" w:rsidTr="003A392B">
              <w:tc>
                <w:tcPr>
                  <w:tcW w:w="1789" w:type="dxa"/>
                </w:tcPr>
                <w:p w14:paraId="3AFD8D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C1EEF5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9D0A2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3EBE8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3047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34345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25D442B" w14:textId="77777777" w:rsidTr="003A392B">
              <w:tc>
                <w:tcPr>
                  <w:tcW w:w="1789" w:type="dxa"/>
                </w:tcPr>
                <w:p w14:paraId="413203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6C8CF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0D3F18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E554B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1EF71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9F475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8A0EE23" w14:textId="77777777" w:rsidTr="003A392B">
              <w:tc>
                <w:tcPr>
                  <w:tcW w:w="1789" w:type="dxa"/>
                </w:tcPr>
                <w:p w14:paraId="6F0CE0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BFF99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7B458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CA974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BD9AF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3F9E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58B1449" w14:textId="77777777" w:rsidTr="003A392B">
              <w:tc>
                <w:tcPr>
                  <w:tcW w:w="1789" w:type="dxa"/>
                </w:tcPr>
                <w:p w14:paraId="10DC92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8E848A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23868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918EE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8ABA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11FA1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BA394C4" w14:textId="77777777" w:rsidTr="003A392B">
              <w:tc>
                <w:tcPr>
                  <w:tcW w:w="1789" w:type="dxa"/>
                </w:tcPr>
                <w:p w14:paraId="039620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16C31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EBA42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A9784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1C97A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96C527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3377931" w14:textId="77777777" w:rsidTr="003A392B">
              <w:tc>
                <w:tcPr>
                  <w:tcW w:w="1789" w:type="dxa"/>
                </w:tcPr>
                <w:p w14:paraId="1D8EE34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DB18D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F810F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52DFF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09EEA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BA064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AB3D575" w14:textId="77777777" w:rsidTr="003A392B">
              <w:tc>
                <w:tcPr>
                  <w:tcW w:w="1789" w:type="dxa"/>
                </w:tcPr>
                <w:p w14:paraId="5230F6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B7765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E8CA7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502EB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C0741D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D7709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12EEBD7" w14:textId="77777777" w:rsidTr="003A392B">
              <w:tc>
                <w:tcPr>
                  <w:tcW w:w="1789" w:type="dxa"/>
                </w:tcPr>
                <w:p w14:paraId="0010A3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951B02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DDE71D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9C372F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A1F28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86D38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95D5DF0" w14:textId="77777777" w:rsidTr="003A392B">
              <w:tc>
                <w:tcPr>
                  <w:tcW w:w="1789" w:type="dxa"/>
                </w:tcPr>
                <w:p w14:paraId="601A72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B962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FF50FE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770F5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39299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A102B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947A8C6" w14:textId="77777777" w:rsidTr="003A392B">
              <w:tc>
                <w:tcPr>
                  <w:tcW w:w="1789" w:type="dxa"/>
                </w:tcPr>
                <w:p w14:paraId="0DE9AC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88710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091FE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BE077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D51FC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D5CB9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B8D920A" w14:textId="77777777" w:rsidTr="003A392B">
              <w:tc>
                <w:tcPr>
                  <w:tcW w:w="1789" w:type="dxa"/>
                </w:tcPr>
                <w:p w14:paraId="0D2277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E4177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08A62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7F44B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F91D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CFF5C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B6B6EA4" w14:textId="77777777" w:rsidTr="003A392B">
              <w:tc>
                <w:tcPr>
                  <w:tcW w:w="1789" w:type="dxa"/>
                </w:tcPr>
                <w:p w14:paraId="012889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B22C9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0A1CA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9E72A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44C3A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B73FA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B63DEEC" w14:textId="77777777" w:rsidTr="003A392B">
              <w:tc>
                <w:tcPr>
                  <w:tcW w:w="1789" w:type="dxa"/>
                </w:tcPr>
                <w:p w14:paraId="33803D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9B8D3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296A6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883FD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A9877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63B48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4CDA331" w14:textId="77777777" w:rsidTr="003A392B">
              <w:tc>
                <w:tcPr>
                  <w:tcW w:w="1789" w:type="dxa"/>
                </w:tcPr>
                <w:p w14:paraId="016BDB6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1CCC5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7CE0D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6E75D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4EB2F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D7E63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511870F" w14:textId="77777777" w:rsidTr="003A392B">
              <w:tc>
                <w:tcPr>
                  <w:tcW w:w="1789" w:type="dxa"/>
                </w:tcPr>
                <w:p w14:paraId="4FFA6B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50BA7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B27FC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81B2F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602BC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212C4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275E58B" w14:textId="77777777" w:rsidTr="003A392B">
              <w:tc>
                <w:tcPr>
                  <w:tcW w:w="1789" w:type="dxa"/>
                </w:tcPr>
                <w:p w14:paraId="2C7717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FCC89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4CA69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4502A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289E7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F74E4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F752B99" w14:textId="77777777" w:rsidTr="003A392B">
              <w:tc>
                <w:tcPr>
                  <w:tcW w:w="1789" w:type="dxa"/>
                </w:tcPr>
                <w:p w14:paraId="3FF3D9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8EB82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E721E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70D58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6079F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D707C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5F1C571" w14:textId="77777777" w:rsidTr="003A392B">
              <w:tc>
                <w:tcPr>
                  <w:tcW w:w="1789" w:type="dxa"/>
                </w:tcPr>
                <w:p w14:paraId="6D16597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D72C5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70724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81648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9E83F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DE930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500E89E" w14:textId="77777777" w:rsidTr="003A392B">
              <w:tc>
                <w:tcPr>
                  <w:tcW w:w="1789" w:type="dxa"/>
                </w:tcPr>
                <w:p w14:paraId="47304F8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368A35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04F5F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021E1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EC454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CFA9A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1A0BF6A" w14:textId="77777777" w:rsidTr="003A392B">
              <w:tc>
                <w:tcPr>
                  <w:tcW w:w="1789" w:type="dxa"/>
                </w:tcPr>
                <w:p w14:paraId="3EE8DD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676F0E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C04D2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00DE5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022AD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D70F6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9C174C" w14:textId="77777777" w:rsidTr="003A392B">
              <w:tc>
                <w:tcPr>
                  <w:tcW w:w="1789" w:type="dxa"/>
                </w:tcPr>
                <w:p w14:paraId="7EDC1F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DB6EA7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4E86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88960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956E6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5DA026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03D4889" w14:textId="77777777" w:rsidTr="003A392B">
              <w:tc>
                <w:tcPr>
                  <w:tcW w:w="1789" w:type="dxa"/>
                </w:tcPr>
                <w:p w14:paraId="5A3670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57BAA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45806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00CD0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6B9446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C8332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6C18ACF" w14:textId="77777777" w:rsidTr="003A392B">
              <w:tc>
                <w:tcPr>
                  <w:tcW w:w="1789" w:type="dxa"/>
                </w:tcPr>
                <w:p w14:paraId="4A1470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D1EA3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B6C2F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0772D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727CC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CE135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C9E3D0B" w14:textId="77777777" w:rsidTr="003A392B">
              <w:tc>
                <w:tcPr>
                  <w:tcW w:w="1789" w:type="dxa"/>
                </w:tcPr>
                <w:p w14:paraId="29F71F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87EB9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0AAAF5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F1543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DBCBD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CC56A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0E899FD" w14:textId="77777777" w:rsidTr="003A392B">
              <w:tc>
                <w:tcPr>
                  <w:tcW w:w="1789" w:type="dxa"/>
                </w:tcPr>
                <w:p w14:paraId="4D98A6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4302F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7A70A9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E4F10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A4A84D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7D5D2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16684126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b/>
                <w:caps/>
              </w:rPr>
            </w:pPr>
          </w:p>
        </w:tc>
      </w:tr>
      <w:tr w:rsidR="008A3ED9" w:rsidRPr="008A3ED9" w14:paraId="09DF27AF" w14:textId="77777777" w:rsidTr="003A392B">
        <w:trPr>
          <w:trHeight w:val="5919"/>
        </w:trPr>
        <w:tc>
          <w:tcPr>
            <w:tcW w:w="9608" w:type="dxa"/>
          </w:tcPr>
          <w:p w14:paraId="3DE3B011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  <w:p w14:paraId="62E6477A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>titoli accademici e professionali</w:t>
            </w:r>
          </w:p>
          <w:p w14:paraId="37510237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t>(Allegare alla domanda gli attestati o le autocertificazioni contenenti</w:t>
            </w:r>
          </w:p>
          <w:p w14:paraId="39CECB3A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t xml:space="preserve">DENOMINAZIONE TITOLO, AMBITO DISCIPLINARE, </w:t>
            </w:r>
          </w:p>
          <w:p w14:paraId="4D574257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</w:rPr>
              <w:t>ENTE CHE HA RILASCIATO IL TITOLO, DATA DI CONSEGUIMENTO)</w:t>
            </w:r>
          </w:p>
          <w:p w14:paraId="2798EE61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8A3ED9" w:rsidRPr="008A3ED9" w14:paraId="66781829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50818158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30FDD2DC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148F10AD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Diploma accademico di II livello o equipollente </w:t>
                  </w:r>
                  <w:r w:rsidRPr="008A3ED9">
                    <w:rPr>
                      <w:rFonts w:ascii="Arial" w:hAnsi="Arial" w:cs="Arial"/>
                      <w:b/>
                    </w:rPr>
                    <w:t>stesso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fa domanda</w:t>
                  </w:r>
                </w:p>
                <w:p w14:paraId="4F7F6CA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  <w:sz w:val="18"/>
                    </w:rPr>
                  </w:pPr>
                  <w:r w:rsidRPr="008A3ED9">
                    <w:rPr>
                      <w:rFonts w:ascii="Arial" w:hAnsi="Arial" w:cs="Arial"/>
                      <w:sz w:val="18"/>
                    </w:rPr>
                    <w:t>Indicare il numero di diplomi o titoli equipollenti: ___________________</w:t>
                  </w:r>
                </w:p>
              </w:tc>
            </w:tr>
            <w:tr w:rsidR="008A3ED9" w:rsidRPr="008A3ED9" w14:paraId="1CAB176E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204527865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2843C067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4A38EB49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Diploma accademico di I livello o equipollente </w:t>
                  </w:r>
                  <w:r w:rsidRPr="008A3ED9">
                    <w:rPr>
                      <w:rFonts w:ascii="Arial" w:hAnsi="Arial" w:cs="Arial"/>
                      <w:b/>
                    </w:rPr>
                    <w:t>stesso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fa domanda</w:t>
                  </w:r>
                </w:p>
                <w:p w14:paraId="04A72E62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  <w:sz w:val="18"/>
                    </w:rPr>
                    <w:t>Indicare il numero di diplomi o titoli equipollenti: ___________________</w:t>
                  </w:r>
                </w:p>
              </w:tc>
            </w:tr>
            <w:tr w:rsidR="008A3ED9" w:rsidRPr="008A3ED9" w14:paraId="59C851E8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06695270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6AAEA8C8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498DE7FB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Diploma accademico di II livello o equipollente </w:t>
                  </w:r>
                  <w:r w:rsidRPr="008A3ED9">
                    <w:rPr>
                      <w:rFonts w:ascii="Arial" w:hAnsi="Arial" w:cs="Arial"/>
                      <w:b/>
                    </w:rPr>
                    <w:t>diverso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fa domanda</w:t>
                  </w:r>
                </w:p>
                <w:p w14:paraId="6409748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  <w:sz w:val="18"/>
                    </w:rPr>
                  </w:pPr>
                  <w:r w:rsidRPr="008A3ED9">
                    <w:rPr>
                      <w:rFonts w:ascii="Arial" w:hAnsi="Arial" w:cs="Arial"/>
                      <w:sz w:val="18"/>
                    </w:rPr>
                    <w:t>Indicare il numero di diplomi o titoli equipollenti: ___________________</w:t>
                  </w:r>
                </w:p>
              </w:tc>
            </w:tr>
            <w:tr w:rsidR="008A3ED9" w:rsidRPr="008A3ED9" w14:paraId="5EC98A52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7272735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74FB1C93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608437CD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Diploma accademico di I livello o equipollente </w:t>
                  </w:r>
                  <w:r w:rsidRPr="008A3ED9">
                    <w:rPr>
                      <w:rFonts w:ascii="Arial" w:hAnsi="Arial" w:cs="Arial"/>
                      <w:b/>
                    </w:rPr>
                    <w:t>diverso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fa domanda</w:t>
                  </w:r>
                </w:p>
                <w:p w14:paraId="4B5D8BD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  <w:sz w:val="18"/>
                    </w:rPr>
                    <w:t>Indicare il numero di diplomi o titoli equipollenti: ___________________</w:t>
                  </w:r>
                </w:p>
              </w:tc>
            </w:tr>
            <w:tr w:rsidR="008A3ED9" w:rsidRPr="008A3ED9" w14:paraId="18FF09A2" w14:textId="77777777" w:rsidTr="003A392B">
              <w:trPr>
                <w:trHeight w:val="419"/>
              </w:trPr>
              <w:sdt>
                <w:sdtPr>
                  <w:rPr>
                    <w:rFonts w:ascii="Arial" w:hAnsi="Arial" w:cs="Arial"/>
                    <w:b/>
                  </w:rPr>
                  <w:id w:val="-159145917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74CC4ADF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5C613A1B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Diploma di perfezionamento rilasciato dall’Accademia nazionale di S. Cecilia</w:t>
                  </w:r>
                </w:p>
              </w:tc>
            </w:tr>
            <w:tr w:rsidR="008A3ED9" w:rsidRPr="008A3ED9" w14:paraId="2CAA2FC8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124791702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0B214DF1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17B7D1F9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Dottorato di ricerca o titoli equipollenti</w:t>
                  </w:r>
                </w:p>
                <w:p w14:paraId="01FEF283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  <w:sz w:val="18"/>
                    </w:rPr>
                    <w:t>Indicare il numero di dottorati o titoli equipollenti: ___________________</w:t>
                  </w:r>
                </w:p>
              </w:tc>
            </w:tr>
            <w:tr w:rsidR="008A3ED9" w:rsidRPr="008A3ED9" w14:paraId="0F96FFBD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84755456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17F7DB3C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1AA25388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Master di I o II livello</w:t>
                  </w:r>
                </w:p>
                <w:p w14:paraId="606B4DDD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  <w:sz w:val="18"/>
                    </w:rPr>
                    <w:t>Indicare il numero di master o titoli equipollenti: ___________________</w:t>
                  </w:r>
                </w:p>
              </w:tc>
            </w:tr>
          </w:tbl>
          <w:p w14:paraId="2EDDB114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</w:tc>
      </w:tr>
      <w:tr w:rsidR="008A3ED9" w:rsidRPr="008A3ED9" w14:paraId="69972A21" w14:textId="77777777" w:rsidTr="003A392B">
        <w:trPr>
          <w:trHeight w:val="2246"/>
        </w:trPr>
        <w:tc>
          <w:tcPr>
            <w:tcW w:w="9608" w:type="dxa"/>
          </w:tcPr>
          <w:p w14:paraId="510208C4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  <w:p w14:paraId="561716C7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>titoli di preferenza</w:t>
            </w:r>
          </w:p>
          <w:p w14:paraId="4ED1A663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sz w:val="16"/>
              </w:rPr>
            </w:pPr>
            <w:r w:rsidRPr="008A3ED9">
              <w:rPr>
                <w:rFonts w:ascii="Arial" w:hAnsi="Arial" w:cs="Arial"/>
                <w:b/>
                <w:caps/>
                <w:sz w:val="16"/>
              </w:rPr>
              <w:t>(U</w:t>
            </w:r>
            <w:r w:rsidRPr="008A3ED9">
              <w:rPr>
                <w:rFonts w:ascii="Arial" w:hAnsi="Arial" w:cs="Arial"/>
                <w:b/>
                <w:sz w:val="16"/>
              </w:rPr>
              <w:t>tilizzabili in caso di parità di merito e di titolo)</w:t>
            </w:r>
          </w:p>
          <w:p w14:paraId="5BE8F27D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8A3ED9" w:rsidRPr="008A3ED9" w14:paraId="0EC9D202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41899231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12AB8D0A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5A4E742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Numero figli a carico: </w:t>
                  </w:r>
                  <w:r w:rsidRPr="008A3ED9">
                    <w:rPr>
                      <w:rFonts w:ascii="Arial" w:hAnsi="Arial" w:cs="Arial"/>
                      <w:sz w:val="18"/>
                    </w:rPr>
                    <w:t>___________________</w:t>
                  </w:r>
                </w:p>
              </w:tc>
            </w:tr>
            <w:tr w:rsidR="008A3ED9" w:rsidRPr="008A3ED9" w14:paraId="5E93DA1D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07944392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6F8A5D28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2A24BDD8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Lodevole servizio nelle pubbliche amministrazioni</w:t>
                  </w:r>
                </w:p>
              </w:tc>
            </w:tr>
            <w:tr w:rsidR="008A3ED9" w:rsidRPr="008A3ED9" w14:paraId="13C545C6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8355944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692371C9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0FD1116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Possesso di uno o più titoli di preferenza di cui all’art. 5 co. 4 dPR 487/1994 </w:t>
                  </w:r>
                </w:p>
                <w:p w14:paraId="629546AD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  <w:sz w:val="18"/>
                    </w:rPr>
                    <w:t>(da specificare mediante dichiarazione sostitutiva)</w:t>
                  </w:r>
                </w:p>
              </w:tc>
            </w:tr>
          </w:tbl>
          <w:p w14:paraId="12127820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</w:tc>
      </w:tr>
      <w:tr w:rsidR="008A3ED9" w:rsidRPr="008A3ED9" w14:paraId="2C0110E6" w14:textId="77777777" w:rsidTr="003A392B">
        <w:trPr>
          <w:trHeight w:val="1530"/>
        </w:trPr>
        <w:tc>
          <w:tcPr>
            <w:tcW w:w="9608" w:type="dxa"/>
          </w:tcPr>
          <w:p w14:paraId="67383144" w14:textId="77777777" w:rsidR="008A3ED9" w:rsidRPr="008A3ED9" w:rsidRDefault="008A3ED9" w:rsidP="008A3ED9">
            <w:pPr>
              <w:suppressAutoHyphens w:val="0"/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91"/>
              <w:gridCol w:w="4691"/>
            </w:tblGrid>
            <w:tr w:rsidR="008A3ED9" w:rsidRPr="008A3ED9" w14:paraId="12CF50CD" w14:textId="77777777" w:rsidTr="003A392B">
              <w:trPr>
                <w:trHeight w:val="250"/>
              </w:trPr>
              <w:tc>
                <w:tcPr>
                  <w:tcW w:w="4691" w:type="dxa"/>
                </w:tcPr>
                <w:p w14:paraId="71C6F2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</w:rPr>
                  </w:pPr>
                  <w:r w:rsidRPr="008A3ED9">
                    <w:rPr>
                      <w:rFonts w:ascii="Arial" w:hAnsi="Arial" w:cs="Arial"/>
                      <w:b/>
                      <w:caps/>
                    </w:rPr>
                    <w:t>L</w:t>
                  </w:r>
                  <w:r w:rsidRPr="008A3ED9">
                    <w:rPr>
                      <w:rFonts w:ascii="Arial" w:hAnsi="Arial" w:cs="Arial"/>
                      <w:b/>
                    </w:rPr>
                    <w:t>uogo e data</w:t>
                  </w:r>
                </w:p>
              </w:tc>
              <w:tc>
                <w:tcPr>
                  <w:tcW w:w="4691" w:type="dxa"/>
                </w:tcPr>
                <w:p w14:paraId="785292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8A3ED9">
                    <w:rPr>
                      <w:rFonts w:ascii="Arial" w:hAnsi="Arial" w:cs="Arial"/>
                      <w:b/>
                    </w:rPr>
                    <w:t>Firma</w:t>
                  </w:r>
                </w:p>
              </w:tc>
            </w:tr>
            <w:tr w:rsidR="008A3ED9" w:rsidRPr="008A3ED9" w14:paraId="39BF2A2E" w14:textId="77777777" w:rsidTr="003A392B">
              <w:tc>
                <w:tcPr>
                  <w:tcW w:w="4691" w:type="dxa"/>
                  <w:vAlign w:val="center"/>
                </w:tcPr>
                <w:p w14:paraId="365B92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7201C4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48E2B5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caps/>
                    </w:rPr>
                  </w:pPr>
                  <w:r w:rsidRPr="008A3ED9">
                    <w:rPr>
                      <w:rFonts w:ascii="Arial" w:hAnsi="Arial" w:cs="Arial"/>
                      <w:caps/>
                    </w:rPr>
                    <w:t>___________________________________</w:t>
                  </w:r>
                </w:p>
              </w:tc>
              <w:tc>
                <w:tcPr>
                  <w:tcW w:w="4691" w:type="dxa"/>
                  <w:vAlign w:val="bottom"/>
                </w:tcPr>
                <w:p w14:paraId="3C523B7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8A3ED9">
                    <w:rPr>
                      <w:rFonts w:ascii="Arial" w:hAnsi="Arial" w:cs="Arial"/>
                      <w:caps/>
                    </w:rPr>
                    <w:t>___________________________________</w:t>
                  </w:r>
                </w:p>
              </w:tc>
            </w:tr>
          </w:tbl>
          <w:p w14:paraId="75C1EF2A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</w:tc>
      </w:tr>
    </w:tbl>
    <w:p w14:paraId="3FF21E19" w14:textId="77777777" w:rsidR="008A3ED9" w:rsidRPr="008A3ED9" w:rsidRDefault="008A3ED9" w:rsidP="008A3ED9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382223D" w14:textId="289CF8A8" w:rsidR="00E13739" w:rsidRPr="00102C42" w:rsidRDefault="00E13739" w:rsidP="00102C42"/>
    <w:sectPr w:rsidR="00E13739" w:rsidRPr="00102C42" w:rsidSect="006D1FB3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905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4283D" w14:textId="77777777" w:rsidR="00944EEA" w:rsidRDefault="00944EEA">
      <w:r>
        <w:separator/>
      </w:r>
    </w:p>
  </w:endnote>
  <w:endnote w:type="continuationSeparator" w:id="0">
    <w:p w14:paraId="10CCF6E2" w14:textId="77777777" w:rsidR="00944EEA" w:rsidRDefault="0094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egreya">
    <w:altName w:val="Calibri"/>
    <w:charset w:val="00"/>
    <w:family w:val="auto"/>
    <w:pitch w:val="variable"/>
    <w:sig w:usb0="E00002FF" w:usb1="40006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6E6A" w14:textId="77777777"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B3795F3" w14:textId="77777777"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38532" w14:textId="1FEF5817" w:rsidR="00883D4B" w:rsidRPr="00280E46" w:rsidRDefault="001411BE" w:rsidP="00B4770B">
    <w:pPr>
      <w:tabs>
        <w:tab w:val="left" w:pos="1304"/>
        <w:tab w:val="right" w:pos="9638"/>
      </w:tabs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62403" wp14:editId="69055E71">
              <wp:simplePos x="0" y="0"/>
              <wp:positionH relativeFrom="column">
                <wp:posOffset>-342900</wp:posOffset>
              </wp:positionH>
              <wp:positionV relativeFrom="paragraph">
                <wp:posOffset>-1524635</wp:posOffset>
              </wp:positionV>
              <wp:extent cx="128905" cy="1298575"/>
              <wp:effectExtent l="0" t="0" r="4445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7D7C" w14:textId="325DD4C3" w:rsidR="001411BE" w:rsidRPr="00A9556C" w:rsidRDefault="001411BE" w:rsidP="001411B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4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25/03/2022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624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27pt;margin-top:-120.05pt;width:10.15pt;height:10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" stroked="f">
              <v:textbox style="layout-flow:vertical;mso-layout-flow-alt:bottom-to-top" inset="0,0,0,0">
                <w:txbxContent>
                  <w:p w14:paraId="0D857D7C" w14:textId="325DD4C3" w:rsidR="001411BE" w:rsidRPr="00A9556C" w:rsidRDefault="001411BE" w:rsidP="001411B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4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25/03/2022</w:t>
                    </w:r>
                  </w:p>
                </w:txbxContent>
              </v:textbox>
            </v:shape>
          </w:pict>
        </mc:Fallback>
      </mc:AlternateContent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CB59B0" w:rsidRPr="00CB59B0" w14:paraId="30A4CBD6" w14:textId="77777777" w:rsidTr="00273697">
      <w:trPr>
        <w:trHeight w:val="645"/>
      </w:trPr>
      <w:tc>
        <w:tcPr>
          <w:tcW w:w="9639" w:type="dxa"/>
        </w:tcPr>
        <w:p w14:paraId="0BFAB57E" w14:textId="53DB5241" w:rsidR="00302132" w:rsidRPr="00CB59B0" w:rsidRDefault="00302132" w:rsidP="00302132">
          <w:pPr>
            <w:spacing w:before="120"/>
            <w:ind w:left="-108"/>
            <w:jc w:val="center"/>
            <w:rPr>
              <w:rFonts w:ascii="Alegreya" w:hAnsi="Alegreya"/>
              <w:color w:val="767171" w:themeColor="background2" w:themeShade="80"/>
            </w:rPr>
          </w:pPr>
          <w:r w:rsidRPr="00CB59B0">
            <w:rPr>
              <w:rFonts w:ascii="Alegreya" w:hAnsi="Alegreya"/>
              <w:color w:val="767171" w:themeColor="background2" w:themeShade="80"/>
            </w:rPr>
            <w:t>Via Realdo Colombo, 1 | 26100 Cremona | Tel.  +39 0372 22423 | Fax + 39 0372 530414 | C.F. – P.I. 01447330190</w:t>
          </w:r>
        </w:p>
        <w:p w14:paraId="49B144AF" w14:textId="2C11549A" w:rsidR="00302132" w:rsidRPr="00CB59B0" w:rsidRDefault="00302132" w:rsidP="00302132">
          <w:pPr>
            <w:spacing w:before="120"/>
            <w:ind w:left="-108"/>
            <w:jc w:val="center"/>
            <w:rPr>
              <w:rFonts w:ascii="Alegreya" w:hAnsi="Alegreya"/>
              <w:color w:val="767171" w:themeColor="background2" w:themeShade="80"/>
            </w:rPr>
          </w:pPr>
          <w:r w:rsidRPr="00CB59B0">
            <w:rPr>
              <w:rFonts w:ascii="Alegreya" w:hAnsi="Alegreya"/>
              <w:color w:val="767171" w:themeColor="background2" w:themeShade="80"/>
            </w:rPr>
            <w:t>www.istitutomonteverdi.it | info@istitutomonteverdi.it</w:t>
          </w:r>
        </w:p>
      </w:tc>
    </w:tr>
    <w:tr w:rsidR="00883D4B" w:rsidRPr="00CA454D" w14:paraId="08FE5FDD" w14:textId="77777777" w:rsidTr="00273697">
      <w:trPr>
        <w:trHeight w:val="645"/>
      </w:trPr>
      <w:tc>
        <w:tcPr>
          <w:tcW w:w="9639" w:type="dxa"/>
        </w:tcPr>
        <w:p w14:paraId="710FDF82" w14:textId="2FE769C5"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</w:p>
      </w:tc>
    </w:tr>
  </w:tbl>
  <w:p w14:paraId="21B0487A" w14:textId="77777777" w:rsidR="00883D4B" w:rsidRPr="00CA454D" w:rsidRDefault="00883D4B" w:rsidP="008129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7E392" w14:textId="77777777" w:rsidR="00944EEA" w:rsidRDefault="00944EEA">
      <w:r>
        <w:separator/>
      </w:r>
    </w:p>
  </w:footnote>
  <w:footnote w:type="continuationSeparator" w:id="0">
    <w:p w14:paraId="1A6464F4" w14:textId="77777777" w:rsidR="00944EEA" w:rsidRDefault="0094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40AC5" w14:textId="74840B2F" w:rsidR="00273697" w:rsidRDefault="00D318AB" w:rsidP="00EF0313">
    <w:pPr>
      <w:ind w:left="8" w:right="-1"/>
      <w:jc w:val="center"/>
    </w:pPr>
    <w:r>
      <w:rPr>
        <w:noProof/>
      </w:rPr>
      <w:drawing>
        <wp:inline distT="0" distB="0" distL="0" distR="0" wp14:anchorId="404F1E9B" wp14:editId="1C4F7102">
          <wp:extent cx="2842404" cy="772779"/>
          <wp:effectExtent l="0" t="0" r="0" b="889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935" cy="805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AE03B0" w14:textId="16D022EC" w:rsidR="00D20864" w:rsidRDefault="00D20864" w:rsidP="00EF0313">
    <w:pPr>
      <w:ind w:left="8" w:right="-1"/>
      <w:jc w:val="center"/>
    </w:pPr>
  </w:p>
  <w:p w14:paraId="5152EE7E" w14:textId="0DEE39F5" w:rsidR="00D20864" w:rsidRPr="00D20864" w:rsidRDefault="00D20864" w:rsidP="00D20864">
    <w:pPr>
      <w:ind w:right="-1"/>
      <w:rPr>
        <w:color w:val="C00000"/>
      </w:rPr>
    </w:pPr>
    <w:r w:rsidRPr="00D20864">
      <w:rPr>
        <w:color w:val="C00000"/>
      </w:rPr>
      <w:t>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19A2D2C"/>
    <w:multiLevelType w:val="hybridMultilevel"/>
    <w:tmpl w:val="78667C3C"/>
    <w:lvl w:ilvl="0" w:tplc="CDD05290">
      <w:start w:val="8"/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16699"/>
    <w:multiLevelType w:val="hybridMultilevel"/>
    <w:tmpl w:val="812012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FB71FE"/>
    <w:multiLevelType w:val="hybridMultilevel"/>
    <w:tmpl w:val="D0ACFCB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2542C9"/>
    <w:multiLevelType w:val="hybridMultilevel"/>
    <w:tmpl w:val="A5A65AA0"/>
    <w:lvl w:ilvl="0" w:tplc="77846DE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C44B92"/>
    <w:multiLevelType w:val="hybridMultilevel"/>
    <w:tmpl w:val="4CBAD9AA"/>
    <w:lvl w:ilvl="0" w:tplc="96A6FE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07313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3623578">
    <w:abstractNumId w:val="5"/>
  </w:num>
  <w:num w:numId="3" w16cid:durableId="1830705324">
    <w:abstractNumId w:val="17"/>
  </w:num>
  <w:num w:numId="4" w16cid:durableId="1651323941">
    <w:abstractNumId w:val="13"/>
  </w:num>
  <w:num w:numId="5" w16cid:durableId="1506214280">
    <w:abstractNumId w:val="18"/>
  </w:num>
  <w:num w:numId="6" w16cid:durableId="345324167">
    <w:abstractNumId w:val="9"/>
  </w:num>
  <w:num w:numId="7" w16cid:durableId="2135826743">
    <w:abstractNumId w:val="8"/>
  </w:num>
  <w:num w:numId="8" w16cid:durableId="1310476815">
    <w:abstractNumId w:val="6"/>
  </w:num>
  <w:num w:numId="9" w16cid:durableId="656541831">
    <w:abstractNumId w:val="12"/>
  </w:num>
  <w:num w:numId="10" w16cid:durableId="796222076">
    <w:abstractNumId w:val="10"/>
  </w:num>
  <w:num w:numId="11" w16cid:durableId="382993173">
    <w:abstractNumId w:val="15"/>
  </w:num>
  <w:num w:numId="12" w16cid:durableId="593788282">
    <w:abstractNumId w:val="4"/>
  </w:num>
  <w:num w:numId="13" w16cid:durableId="1254970680">
    <w:abstractNumId w:val="3"/>
  </w:num>
  <w:num w:numId="14" w16cid:durableId="1193765216">
    <w:abstractNumId w:val="16"/>
  </w:num>
  <w:num w:numId="15" w16cid:durableId="216665450">
    <w:abstractNumId w:val="14"/>
  </w:num>
  <w:num w:numId="16" w16cid:durableId="1783486">
    <w:abstractNumId w:val="19"/>
  </w:num>
  <w:num w:numId="17" w16cid:durableId="88935771">
    <w:abstractNumId w:val="7"/>
  </w:num>
  <w:num w:numId="18" w16cid:durableId="458037086">
    <w:abstractNumId w:val="11"/>
  </w:num>
  <w:num w:numId="19" w16cid:durableId="929314630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E2A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146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2F25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72CD5"/>
    <w:rsid w:val="00073864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0F70EF"/>
    <w:rsid w:val="001018EE"/>
    <w:rsid w:val="00102C42"/>
    <w:rsid w:val="00102E80"/>
    <w:rsid w:val="001043CE"/>
    <w:rsid w:val="001044D0"/>
    <w:rsid w:val="00110E9E"/>
    <w:rsid w:val="00111E36"/>
    <w:rsid w:val="00114DB8"/>
    <w:rsid w:val="00115345"/>
    <w:rsid w:val="00115378"/>
    <w:rsid w:val="001154F6"/>
    <w:rsid w:val="001213E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04DB"/>
    <w:rsid w:val="001411BE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0C44"/>
    <w:rsid w:val="00181317"/>
    <w:rsid w:val="00181610"/>
    <w:rsid w:val="001820CC"/>
    <w:rsid w:val="00182DBF"/>
    <w:rsid w:val="001941DC"/>
    <w:rsid w:val="00195F27"/>
    <w:rsid w:val="001978D8"/>
    <w:rsid w:val="001A04D0"/>
    <w:rsid w:val="001A176D"/>
    <w:rsid w:val="001A22AA"/>
    <w:rsid w:val="001A24A1"/>
    <w:rsid w:val="001A43A9"/>
    <w:rsid w:val="001A5436"/>
    <w:rsid w:val="001A7E05"/>
    <w:rsid w:val="001B1F8E"/>
    <w:rsid w:val="001B3168"/>
    <w:rsid w:val="001B3219"/>
    <w:rsid w:val="001B32F9"/>
    <w:rsid w:val="001B46BB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BD8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3F2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5CAD"/>
    <w:rsid w:val="002B66A0"/>
    <w:rsid w:val="002C0735"/>
    <w:rsid w:val="002C0810"/>
    <w:rsid w:val="002C0E37"/>
    <w:rsid w:val="002C509E"/>
    <w:rsid w:val="002C5DB0"/>
    <w:rsid w:val="002C6660"/>
    <w:rsid w:val="002D3474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132"/>
    <w:rsid w:val="003023DE"/>
    <w:rsid w:val="003054CF"/>
    <w:rsid w:val="00307D49"/>
    <w:rsid w:val="00307DCC"/>
    <w:rsid w:val="0031223F"/>
    <w:rsid w:val="00313DF7"/>
    <w:rsid w:val="00313EA4"/>
    <w:rsid w:val="003168E6"/>
    <w:rsid w:val="00317EE7"/>
    <w:rsid w:val="0032065E"/>
    <w:rsid w:val="00320A93"/>
    <w:rsid w:val="00326A45"/>
    <w:rsid w:val="00331769"/>
    <w:rsid w:val="00333BC6"/>
    <w:rsid w:val="003365AE"/>
    <w:rsid w:val="00337BD1"/>
    <w:rsid w:val="00340372"/>
    <w:rsid w:val="00341E67"/>
    <w:rsid w:val="00341EB8"/>
    <w:rsid w:val="0035089C"/>
    <w:rsid w:val="00350E81"/>
    <w:rsid w:val="003539AE"/>
    <w:rsid w:val="0035462A"/>
    <w:rsid w:val="00354B9A"/>
    <w:rsid w:val="00355F9B"/>
    <w:rsid w:val="00356793"/>
    <w:rsid w:val="003569FD"/>
    <w:rsid w:val="00357A2A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3950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3C7E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4B4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3C45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56FF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7097"/>
    <w:rsid w:val="00537CEE"/>
    <w:rsid w:val="00537F0B"/>
    <w:rsid w:val="005409CC"/>
    <w:rsid w:val="00542834"/>
    <w:rsid w:val="00542A69"/>
    <w:rsid w:val="00542FC1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5A90"/>
    <w:rsid w:val="00576102"/>
    <w:rsid w:val="005762E3"/>
    <w:rsid w:val="00577658"/>
    <w:rsid w:val="005807B1"/>
    <w:rsid w:val="00581976"/>
    <w:rsid w:val="005820F4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1993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22B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0AAA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49EB"/>
    <w:rsid w:val="00676531"/>
    <w:rsid w:val="0067658D"/>
    <w:rsid w:val="00676D94"/>
    <w:rsid w:val="00682D77"/>
    <w:rsid w:val="006871CA"/>
    <w:rsid w:val="0069455A"/>
    <w:rsid w:val="006961D4"/>
    <w:rsid w:val="006A107A"/>
    <w:rsid w:val="006A1FB2"/>
    <w:rsid w:val="006A24DA"/>
    <w:rsid w:val="006A38BF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1FB3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6F7894"/>
    <w:rsid w:val="00700060"/>
    <w:rsid w:val="0070068C"/>
    <w:rsid w:val="00700C91"/>
    <w:rsid w:val="007028E7"/>
    <w:rsid w:val="00703974"/>
    <w:rsid w:val="007052F9"/>
    <w:rsid w:val="00705783"/>
    <w:rsid w:val="00705955"/>
    <w:rsid w:val="00710166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16FCB"/>
    <w:rsid w:val="0072056D"/>
    <w:rsid w:val="007213F3"/>
    <w:rsid w:val="007222E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93D46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91B9E"/>
    <w:rsid w:val="00892654"/>
    <w:rsid w:val="008926AB"/>
    <w:rsid w:val="0089532F"/>
    <w:rsid w:val="00896316"/>
    <w:rsid w:val="00896711"/>
    <w:rsid w:val="008A173F"/>
    <w:rsid w:val="008A3ED9"/>
    <w:rsid w:val="008A715C"/>
    <w:rsid w:val="008A7419"/>
    <w:rsid w:val="008B4C35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8B3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50FB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5A19"/>
    <w:rsid w:val="009363EB"/>
    <w:rsid w:val="00936CE0"/>
    <w:rsid w:val="0094124B"/>
    <w:rsid w:val="00942310"/>
    <w:rsid w:val="00943A88"/>
    <w:rsid w:val="00944EEA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4F49"/>
    <w:rsid w:val="009B77D3"/>
    <w:rsid w:val="009C1056"/>
    <w:rsid w:val="009C2B73"/>
    <w:rsid w:val="009C5567"/>
    <w:rsid w:val="009C5D40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9F6E1C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2D73"/>
    <w:rsid w:val="00A2321A"/>
    <w:rsid w:val="00A23ECB"/>
    <w:rsid w:val="00A2505B"/>
    <w:rsid w:val="00A264F3"/>
    <w:rsid w:val="00A2784D"/>
    <w:rsid w:val="00A324B8"/>
    <w:rsid w:val="00A3314B"/>
    <w:rsid w:val="00A34EE6"/>
    <w:rsid w:val="00A36012"/>
    <w:rsid w:val="00A3670C"/>
    <w:rsid w:val="00A3689F"/>
    <w:rsid w:val="00A377EC"/>
    <w:rsid w:val="00A41FBC"/>
    <w:rsid w:val="00A4551D"/>
    <w:rsid w:val="00A45B45"/>
    <w:rsid w:val="00A45E9F"/>
    <w:rsid w:val="00A50699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2BC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0B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006E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12"/>
    <w:rsid w:val="00BE3B9A"/>
    <w:rsid w:val="00BE5318"/>
    <w:rsid w:val="00BE5D39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140A8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77A7C"/>
    <w:rsid w:val="00C81097"/>
    <w:rsid w:val="00C820CD"/>
    <w:rsid w:val="00C83EE3"/>
    <w:rsid w:val="00C8689F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59B0"/>
    <w:rsid w:val="00CB7611"/>
    <w:rsid w:val="00CC22D2"/>
    <w:rsid w:val="00CC4367"/>
    <w:rsid w:val="00CD0094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0864"/>
    <w:rsid w:val="00D218ED"/>
    <w:rsid w:val="00D234D7"/>
    <w:rsid w:val="00D26ED3"/>
    <w:rsid w:val="00D3081E"/>
    <w:rsid w:val="00D30ED4"/>
    <w:rsid w:val="00D30FB3"/>
    <w:rsid w:val="00D318AB"/>
    <w:rsid w:val="00D32E75"/>
    <w:rsid w:val="00D36FB4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6511"/>
    <w:rsid w:val="00DC769B"/>
    <w:rsid w:val="00DD1D80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3739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4CB8"/>
    <w:rsid w:val="00E74E2A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13F2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313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6997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D91C32"/>
  <w15:docId w15:val="{BF655011-EA17-4808-BFFE-1BF4A4418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uiPriority w:val="34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rsid w:val="00575A90"/>
    <w:pPr>
      <w:suppressAutoHyphens w:val="0"/>
      <w:spacing w:after="200"/>
    </w:pPr>
    <w:rPr>
      <w:color w:val="595959"/>
      <w:lang w:val="en-GB"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75A90"/>
    <w:rPr>
      <w:color w:val="595959"/>
      <w:lang w:val="en-GB" w:eastAsia="en-US"/>
    </w:rPr>
  </w:style>
  <w:style w:type="character" w:styleId="Rimandonotaapidipagina">
    <w:name w:val="footnote reference"/>
    <w:uiPriority w:val="99"/>
    <w:rsid w:val="00575A90"/>
    <w:rPr>
      <w:rFonts w:cs="Times New Roman"/>
      <w:vertAlign w:val="superscript"/>
    </w:rPr>
  </w:style>
  <w:style w:type="character" w:styleId="Collegamentovisitato">
    <w:name w:val="FollowedHyperlink"/>
    <w:basedOn w:val="Carpredefinitoparagrafo"/>
    <w:rsid w:val="00575A90"/>
    <w:rPr>
      <w:color w:val="954F72" w:themeColor="followedHyperlink"/>
      <w:u w:val="single"/>
    </w:rPr>
  </w:style>
  <w:style w:type="paragraph" w:customStyle="1" w:styleId="Indirizzo">
    <w:name w:val="Indirizzo"/>
    <w:basedOn w:val="Normale"/>
    <w:rsid w:val="001213E6"/>
    <w:pPr>
      <w:tabs>
        <w:tab w:val="left" w:pos="6464"/>
      </w:tabs>
      <w:spacing w:line="230" w:lineRule="exact"/>
    </w:pPr>
    <w:rPr>
      <w:rFonts w:ascii="Arial" w:eastAsia="NSimSun" w:hAnsi="Arial" w:cs="Arial"/>
      <w:kern w:val="2"/>
      <w:sz w:val="22"/>
      <w:szCs w:val="24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2B73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8A3ED9"/>
  </w:style>
  <w:style w:type="table" w:customStyle="1" w:styleId="Grigliatabella1">
    <w:name w:val="Griglia tabella1"/>
    <w:basedOn w:val="Tabellanormale"/>
    <w:next w:val="Grigliatabella"/>
    <w:uiPriority w:val="39"/>
    <w:rsid w:val="008A3E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c\AppData\Local\Tem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D5384-988E-7D43-989F-ABC40CF57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1</TotalTime>
  <Pages>14</Pages>
  <Words>1168</Words>
  <Characters>10635</Characters>
  <Application>Microsoft Office Word</Application>
  <DocSecurity>0</DocSecurity>
  <Lines>88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11780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Colette Ricciardi</dc:creator>
  <cp:keywords/>
  <cp:lastModifiedBy>consmonteverdicr1@outlook.it</cp:lastModifiedBy>
  <cp:revision>3</cp:revision>
  <cp:lastPrinted>2022-03-24T13:26:00Z</cp:lastPrinted>
  <dcterms:created xsi:type="dcterms:W3CDTF">2022-11-05T08:01:00Z</dcterms:created>
  <dcterms:modified xsi:type="dcterms:W3CDTF">2022-11-16T14:04:00Z</dcterms:modified>
</cp:coreProperties>
</file>